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5387"/>
      </w:tblGrid>
      <w:tr w:rsidR="00F03DA6" w14:paraId="672A6659" w14:textId="77777777">
        <w:trPr>
          <w:trHeight w:hRule="exact" w:val="2835"/>
        </w:trPr>
        <w:tc>
          <w:tcPr>
            <w:tcW w:w="9640" w:type="dxa"/>
            <w:gridSpan w:val="2"/>
          </w:tcPr>
          <w:p w14:paraId="0A37501D" w14:textId="77777777" w:rsidR="00F03DA6" w:rsidRDefault="002A57D8" w:rsidP="009433FC">
            <w:pPr>
              <w:pStyle w:val="Rovnice"/>
              <w:tabs>
                <w:tab w:val="clear" w:pos="4253"/>
                <w:tab w:val="clear" w:pos="8505"/>
              </w:tabs>
              <w:spacing w:after="0" w:line="240" w:lineRule="auto"/>
              <w:jc w:val="left"/>
              <w:rPr>
                <w:rFonts w:ascii="Arial Narrow" w:hAnsi="Arial Narrow" w:cs="Arial Narrow"/>
                <w:bCs w:val="0"/>
                <w:iCs w:val="0"/>
              </w:rPr>
            </w:pPr>
            <w:r w:rsidRPr="002A57D8">
              <w:rPr>
                <w:rFonts w:ascii="Arial Narrow" w:hAnsi="Arial Narrow" w:cs="Arial Narrow"/>
                <w:bCs w:val="0"/>
                <w:iCs w:val="0"/>
                <w:noProof/>
              </w:rPr>
              <w:drawing>
                <wp:inline distT="0" distB="0" distL="0" distR="0" wp14:anchorId="27E05356" wp14:editId="07777777">
                  <wp:extent cx="1685925" cy="588645"/>
                  <wp:effectExtent l="19050" t="0" r="9525" b="0"/>
                  <wp:docPr id="6" name="obrázek 3" descr="C:\!Pracovni\Staré grafické práce\!SGV\logo skoly\JPG\sgv_logo_c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!Pracovni\Staré grafické práce\!SGV\logo skoly\JPG\sgv_logo_c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88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DA6" w14:paraId="08DF2902" w14:textId="77777777">
        <w:trPr>
          <w:trHeight w:hRule="exact" w:val="2835"/>
        </w:trPr>
        <w:tc>
          <w:tcPr>
            <w:tcW w:w="9640" w:type="dxa"/>
            <w:gridSpan w:val="2"/>
            <w:vAlign w:val="center"/>
          </w:tcPr>
          <w:p w14:paraId="5DAB6C7B" w14:textId="77777777" w:rsidR="009433FC" w:rsidRDefault="009433FC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sz w:val="48"/>
                <w:szCs w:val="48"/>
              </w:rPr>
            </w:pPr>
            <w:bookmarkStart w:id="0" w:name="Nazev"/>
          </w:p>
          <w:p w14:paraId="02EB378F" w14:textId="77777777" w:rsidR="009433FC" w:rsidRDefault="009433FC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sz w:val="48"/>
                <w:szCs w:val="48"/>
              </w:rPr>
            </w:pPr>
          </w:p>
          <w:p w14:paraId="3A4687A9" w14:textId="77777777" w:rsidR="00F03DA6" w:rsidRDefault="00CF77F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sz w:val="48"/>
                <w:szCs w:val="48"/>
              </w:rPr>
            </w:pPr>
            <w:r>
              <w:rPr>
                <w:rFonts w:ascii="Arial Narrow" w:hAnsi="Arial Narrow" w:cs="Arial Narrow"/>
                <w:b/>
                <w:bCs/>
                <w:sz w:val="48"/>
                <w:szCs w:val="48"/>
              </w:rPr>
              <w:fldChar w:fldCharType="begin">
                <w:ffData>
                  <w:name w:val="Nazev"/>
                  <w:enabled/>
                  <w:calcOnExit w:val="0"/>
                  <w:textInput>
                    <w:default w:val="Název práce (max. 2 řádky)"/>
                  </w:textInput>
                </w:ffData>
              </w:fldChar>
            </w:r>
            <w:r w:rsidR="00F03DA6">
              <w:rPr>
                <w:rFonts w:ascii="Arial Narrow" w:hAnsi="Arial Narrow" w:cs="Arial Narrow"/>
                <w:b/>
                <w:bCs/>
                <w:sz w:val="48"/>
                <w:szCs w:val="48"/>
              </w:rPr>
              <w:instrText xml:space="preserve"> FORMTEXT </w:instrText>
            </w:r>
            <w:r>
              <w:rPr>
                <w:rFonts w:ascii="Arial Narrow" w:hAnsi="Arial Narrow" w:cs="Arial Narrow"/>
                <w:b/>
                <w:bCs/>
                <w:sz w:val="48"/>
                <w:szCs w:val="48"/>
              </w:rPr>
            </w:r>
            <w:r>
              <w:rPr>
                <w:rFonts w:ascii="Arial Narrow" w:hAnsi="Arial Narrow" w:cs="Arial Narrow"/>
                <w:b/>
                <w:bCs/>
                <w:sz w:val="48"/>
                <w:szCs w:val="48"/>
              </w:rPr>
              <w:fldChar w:fldCharType="separate"/>
            </w:r>
            <w:r w:rsidR="00F03DA6">
              <w:rPr>
                <w:rFonts w:ascii="Arial Narrow" w:hAnsi="Arial Narrow" w:cs="Arial Narrow"/>
                <w:b/>
                <w:bCs/>
                <w:noProof/>
                <w:sz w:val="48"/>
                <w:szCs w:val="48"/>
              </w:rPr>
              <w:t>Název práce (max. 2 řádky)</w:t>
            </w:r>
            <w:r>
              <w:rPr>
                <w:rFonts w:ascii="Arial Narrow" w:hAnsi="Arial Narrow" w:cs="Arial Narrow"/>
                <w:b/>
                <w:bCs/>
                <w:sz w:val="48"/>
                <w:szCs w:val="48"/>
              </w:rPr>
              <w:fldChar w:fldCharType="end"/>
            </w:r>
            <w:bookmarkEnd w:id="0"/>
          </w:p>
        </w:tc>
      </w:tr>
      <w:tr w:rsidR="00F03DA6" w14:paraId="6A05A809" w14:textId="77777777">
        <w:trPr>
          <w:trHeight w:hRule="exact" w:val="567"/>
        </w:trPr>
        <w:tc>
          <w:tcPr>
            <w:tcW w:w="9640" w:type="dxa"/>
            <w:gridSpan w:val="2"/>
          </w:tcPr>
          <w:p w14:paraId="5A39BBE3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F03DA6" w14:paraId="2C06A209" w14:textId="77777777">
        <w:trPr>
          <w:trHeight w:hRule="exact" w:val="1418"/>
        </w:trPr>
        <w:tc>
          <w:tcPr>
            <w:tcW w:w="9640" w:type="dxa"/>
            <w:gridSpan w:val="2"/>
            <w:vAlign w:val="center"/>
          </w:tcPr>
          <w:p w14:paraId="2F51A19B" w14:textId="77777777" w:rsidR="00F03DA6" w:rsidRDefault="00CF77FF">
            <w:pPr>
              <w:spacing w:after="0" w:line="240" w:lineRule="auto"/>
              <w:jc w:val="center"/>
              <w:rPr>
                <w:rFonts w:ascii="Arial Narrow" w:hAnsi="Arial Narrow" w:cs="Arial Narrow"/>
                <w:sz w:val="40"/>
                <w:szCs w:val="40"/>
              </w:rPr>
            </w:pPr>
            <w:r>
              <w:rPr>
                <w:rFonts w:ascii="Arial Narrow" w:hAnsi="Arial Narrow" w:cs="Arial Narrow"/>
                <w:sz w:val="40"/>
                <w:szCs w:val="40"/>
              </w:rPr>
              <w:fldChar w:fldCharType="begin">
                <w:ffData>
                  <w:name w:val="Jmeno"/>
                  <w:enabled/>
                  <w:calcOnExit w:val="0"/>
                  <w:textInput>
                    <w:default w:val="Jméno Příjmení"/>
                  </w:textInput>
                </w:ffData>
              </w:fldChar>
            </w:r>
            <w:bookmarkStart w:id="1" w:name="Jmeno"/>
            <w:r w:rsidR="008D5879">
              <w:rPr>
                <w:rFonts w:ascii="Arial Narrow" w:hAnsi="Arial Narrow" w:cs="Arial Narrow"/>
                <w:sz w:val="40"/>
                <w:szCs w:val="40"/>
              </w:rPr>
              <w:instrText xml:space="preserve"> FORMTEXT </w:instrText>
            </w:r>
            <w:r>
              <w:rPr>
                <w:rFonts w:ascii="Arial Narrow" w:hAnsi="Arial Narrow" w:cs="Arial Narrow"/>
                <w:sz w:val="40"/>
                <w:szCs w:val="40"/>
              </w:rPr>
            </w:r>
            <w:r>
              <w:rPr>
                <w:rFonts w:ascii="Arial Narrow" w:hAnsi="Arial Narrow" w:cs="Arial Narrow"/>
                <w:sz w:val="40"/>
                <w:szCs w:val="40"/>
              </w:rPr>
              <w:fldChar w:fldCharType="separate"/>
            </w:r>
            <w:r w:rsidR="008D5879">
              <w:rPr>
                <w:rFonts w:ascii="Arial Narrow" w:hAnsi="Arial Narrow" w:cs="Arial Narrow"/>
                <w:noProof/>
                <w:sz w:val="40"/>
                <w:szCs w:val="40"/>
              </w:rPr>
              <w:t>Jméno Příjmení</w:t>
            </w:r>
            <w:r>
              <w:rPr>
                <w:rFonts w:ascii="Arial Narrow" w:hAnsi="Arial Narrow" w:cs="Arial Narrow"/>
                <w:sz w:val="40"/>
                <w:szCs w:val="40"/>
              </w:rPr>
              <w:fldChar w:fldCharType="end"/>
            </w:r>
            <w:bookmarkEnd w:id="1"/>
          </w:p>
          <w:p w14:paraId="4714668D" w14:textId="77777777" w:rsidR="002C51A3" w:rsidRDefault="002C51A3">
            <w:pPr>
              <w:spacing w:after="0" w:line="240" w:lineRule="auto"/>
              <w:jc w:val="center"/>
              <w:rPr>
                <w:rFonts w:ascii="Arial Narrow" w:hAnsi="Arial Narrow" w:cs="Arial Narrow"/>
                <w:sz w:val="40"/>
                <w:szCs w:val="40"/>
              </w:rPr>
            </w:pPr>
            <w:r>
              <w:rPr>
                <w:rFonts w:ascii="Arial Narrow" w:hAnsi="Arial Narrow" w:cs="Arial Narrow"/>
                <w:sz w:val="32"/>
                <w:szCs w:val="40"/>
              </w:rPr>
              <w:br/>
            </w:r>
            <w:r w:rsidR="00CF77FF" w:rsidRPr="002C51A3">
              <w:rPr>
                <w:rFonts w:ascii="Arial Narrow" w:hAnsi="Arial Narrow" w:cs="Arial Narrow"/>
                <w:sz w:val="32"/>
                <w:szCs w:val="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řída"/>
                  </w:textInput>
                </w:ffData>
              </w:fldChar>
            </w:r>
            <w:r w:rsidRPr="002C51A3">
              <w:rPr>
                <w:rFonts w:ascii="Arial Narrow" w:hAnsi="Arial Narrow" w:cs="Arial Narrow"/>
                <w:sz w:val="32"/>
                <w:szCs w:val="40"/>
              </w:rPr>
              <w:instrText xml:space="preserve"> FORMTEXT </w:instrText>
            </w:r>
            <w:r w:rsidR="00CF77FF" w:rsidRPr="002C51A3">
              <w:rPr>
                <w:rFonts w:ascii="Arial Narrow" w:hAnsi="Arial Narrow" w:cs="Arial Narrow"/>
                <w:sz w:val="32"/>
                <w:szCs w:val="40"/>
              </w:rPr>
            </w:r>
            <w:r w:rsidR="00CF77FF" w:rsidRPr="002C51A3">
              <w:rPr>
                <w:rFonts w:ascii="Arial Narrow" w:hAnsi="Arial Narrow" w:cs="Arial Narrow"/>
                <w:sz w:val="32"/>
                <w:szCs w:val="40"/>
              </w:rPr>
              <w:fldChar w:fldCharType="separate"/>
            </w:r>
            <w:r w:rsidRPr="002C51A3">
              <w:rPr>
                <w:rFonts w:ascii="Arial Narrow" w:hAnsi="Arial Narrow" w:cs="Arial Narrow"/>
                <w:noProof/>
                <w:sz w:val="32"/>
                <w:szCs w:val="40"/>
              </w:rPr>
              <w:t>třída</w:t>
            </w:r>
            <w:r w:rsidR="00CF77FF" w:rsidRPr="002C51A3">
              <w:rPr>
                <w:rFonts w:ascii="Arial Narrow" w:hAnsi="Arial Narrow" w:cs="Arial Narrow"/>
                <w:sz w:val="32"/>
                <w:szCs w:val="40"/>
              </w:rPr>
              <w:fldChar w:fldCharType="end"/>
            </w:r>
          </w:p>
        </w:tc>
      </w:tr>
      <w:tr w:rsidR="00F03DA6" w14:paraId="41C8F396" w14:textId="77777777">
        <w:trPr>
          <w:trHeight w:hRule="exact" w:val="3969"/>
        </w:trPr>
        <w:tc>
          <w:tcPr>
            <w:tcW w:w="9640" w:type="dxa"/>
            <w:gridSpan w:val="2"/>
            <w:tcBorders>
              <w:bottom w:val="single" w:sz="8" w:space="0" w:color="auto"/>
            </w:tcBorders>
          </w:tcPr>
          <w:p w14:paraId="72A3D3EC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  <w:p w14:paraId="0D0B940D" w14:textId="77777777" w:rsidR="009433FC" w:rsidRDefault="009433FC">
            <w:pPr>
              <w:spacing w:after="0" w:line="240" w:lineRule="auto"/>
              <w:rPr>
                <w:rFonts w:ascii="Arial Narrow" w:hAnsi="Arial Narrow" w:cs="Arial Narrow"/>
              </w:rPr>
            </w:pPr>
          </w:p>
          <w:p w14:paraId="0E27B00A" w14:textId="77777777" w:rsidR="009433FC" w:rsidRDefault="009433FC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F03DA6" w14:paraId="60061E4C" w14:textId="77777777" w:rsidTr="0079427F">
        <w:trPr>
          <w:trHeight w:hRule="exact" w:val="108"/>
        </w:trPr>
        <w:tc>
          <w:tcPr>
            <w:tcW w:w="4253" w:type="dxa"/>
            <w:tcBorders>
              <w:top w:val="single" w:sz="8" w:space="0" w:color="auto"/>
            </w:tcBorders>
          </w:tcPr>
          <w:p w14:paraId="44EAFD9C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387" w:type="dxa"/>
            <w:tcBorders>
              <w:top w:val="single" w:sz="8" w:space="0" w:color="auto"/>
            </w:tcBorders>
          </w:tcPr>
          <w:p w14:paraId="4B94D5A5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F03DA6" w14:paraId="5D1DE70C" w14:textId="77777777" w:rsidTr="0079427F">
        <w:trPr>
          <w:trHeight w:hRule="exact" w:val="930"/>
        </w:trPr>
        <w:tc>
          <w:tcPr>
            <w:tcW w:w="425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2DAE919" w14:textId="77777777" w:rsidR="00F03DA6" w:rsidRDefault="002A57D8" w:rsidP="00124AC6">
            <w:pPr>
              <w:spacing w:after="0" w:line="240" w:lineRule="auto"/>
              <w:ind w:left="284" w:right="284"/>
              <w:jc w:val="left"/>
              <w:rPr>
                <w:rFonts w:ascii="Arial Narrow" w:hAnsi="Arial Narrow" w:cs="Arial Narrow"/>
                <w:sz w:val="32"/>
                <w:szCs w:val="32"/>
              </w:rPr>
            </w:pPr>
            <w:r>
              <w:rPr>
                <w:rFonts w:ascii="Arial Narrow" w:hAnsi="Arial Narrow" w:cs="Arial Narrow"/>
                <w:sz w:val="32"/>
                <w:szCs w:val="32"/>
              </w:rPr>
              <w:t>Ročníková práce</w:t>
            </w:r>
            <w:r w:rsidR="00B06F91">
              <w:rPr>
                <w:rFonts w:ascii="Arial Narrow" w:hAnsi="Arial Narrow" w:cs="Arial Narrow"/>
                <w:sz w:val="32"/>
                <w:szCs w:val="32"/>
              </w:rPr>
              <w:t xml:space="preserve"> </w:t>
            </w:r>
            <w:r w:rsidR="00B06F91">
              <w:rPr>
                <w:rFonts w:ascii="Arial Narrow" w:hAnsi="Arial Narrow" w:cs="Arial Narrow"/>
                <w:sz w:val="32"/>
                <w:szCs w:val="32"/>
              </w:rPr>
              <w:br/>
            </w:r>
            <w:r w:rsidR="00124AC6">
              <w:rPr>
                <w:rFonts w:ascii="Arial Narrow" w:hAnsi="Arial Narrow" w:cs="Arial Narrow"/>
                <w:sz w:val="32"/>
                <w:szCs w:val="32"/>
              </w:rPr>
              <w:t>………</w:t>
            </w:r>
            <w:r w:rsidR="0035078E">
              <w:rPr>
                <w:rFonts w:ascii="Arial Narrow" w:hAnsi="Arial Narrow" w:cs="Arial Narrow"/>
                <w:sz w:val="32"/>
                <w:szCs w:val="32"/>
              </w:rPr>
              <w:t>/</w:t>
            </w:r>
            <w:r w:rsidR="00124AC6">
              <w:rPr>
                <w:rFonts w:ascii="Arial Narrow" w:hAnsi="Arial Narrow" w:cs="Arial Narrow"/>
                <w:sz w:val="32"/>
                <w:szCs w:val="32"/>
              </w:rPr>
              <w:t>…</w:t>
            </w:r>
            <w:proofErr w:type="gramStart"/>
            <w:r w:rsidR="00124AC6">
              <w:rPr>
                <w:rFonts w:ascii="Arial Narrow" w:hAnsi="Arial Narrow" w:cs="Arial Narrow"/>
                <w:sz w:val="32"/>
                <w:szCs w:val="32"/>
              </w:rPr>
              <w:t>…….</w:t>
            </w:r>
            <w:proofErr w:type="gramEnd"/>
          </w:p>
        </w:tc>
        <w:tc>
          <w:tcPr>
            <w:tcW w:w="5387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2CF7950" w14:textId="77777777" w:rsidR="00F03DA6" w:rsidRPr="005B2342" w:rsidRDefault="002A57D8" w:rsidP="002A57D8">
            <w:pPr>
              <w:spacing w:after="0" w:line="240" w:lineRule="auto"/>
              <w:ind w:left="397" w:right="284"/>
              <w:jc w:val="left"/>
              <w:rPr>
                <w:rFonts w:ascii="Arial Narrow" w:hAnsi="Arial Narrow" w:cs="Arial Narrow"/>
                <w:sz w:val="32"/>
                <w:szCs w:val="32"/>
              </w:rPr>
            </w:pPr>
            <w:r w:rsidRPr="005B2342">
              <w:rPr>
                <w:rFonts w:ascii="Arial Narrow" w:hAnsi="Arial Narrow" w:cs="Arial Narrow"/>
                <w:sz w:val="32"/>
                <w:szCs w:val="32"/>
              </w:rPr>
              <w:t xml:space="preserve">Vedoucí práce: </w:t>
            </w:r>
            <w:r w:rsidR="00CF77FF" w:rsidRPr="005B2342">
              <w:rPr>
                <w:rFonts w:ascii="Arial Narrow" w:hAnsi="Arial Narrow" w:cs="Arial Narrow"/>
                <w:sz w:val="32"/>
                <w:szCs w:val="32"/>
              </w:rPr>
              <w:fldChar w:fldCharType="begin">
                <w:ffData>
                  <w:name w:val="Jmeno"/>
                  <w:enabled/>
                  <w:calcOnExit w:val="0"/>
                  <w:textInput>
                    <w:default w:val="Jméno Příjmení"/>
                  </w:textInput>
                </w:ffData>
              </w:fldChar>
            </w:r>
            <w:r w:rsidRPr="005B2342">
              <w:rPr>
                <w:rFonts w:ascii="Arial Narrow" w:hAnsi="Arial Narrow" w:cs="Arial Narrow"/>
                <w:sz w:val="32"/>
                <w:szCs w:val="32"/>
              </w:rPr>
              <w:instrText xml:space="preserve"> FORMTEXT </w:instrText>
            </w:r>
            <w:r w:rsidR="00CF77FF" w:rsidRPr="005B2342">
              <w:rPr>
                <w:rFonts w:ascii="Arial Narrow" w:hAnsi="Arial Narrow" w:cs="Arial Narrow"/>
                <w:sz w:val="32"/>
                <w:szCs w:val="32"/>
              </w:rPr>
            </w:r>
            <w:r w:rsidR="00CF77FF" w:rsidRPr="005B2342">
              <w:rPr>
                <w:rFonts w:ascii="Arial Narrow" w:hAnsi="Arial Narrow" w:cs="Arial Narrow"/>
                <w:sz w:val="32"/>
                <w:szCs w:val="32"/>
              </w:rPr>
              <w:fldChar w:fldCharType="separate"/>
            </w:r>
            <w:r w:rsidR="009433FC" w:rsidRPr="005B2342">
              <w:rPr>
                <w:rFonts w:ascii="Arial Narrow" w:hAnsi="Arial Narrow" w:cs="Arial Narrow"/>
                <w:noProof/>
                <w:sz w:val="32"/>
                <w:szCs w:val="32"/>
              </w:rPr>
              <w:t>Titul J</w:t>
            </w:r>
            <w:r w:rsidRPr="005B2342">
              <w:rPr>
                <w:rFonts w:ascii="Arial Narrow" w:hAnsi="Arial Narrow" w:cs="Arial Narrow"/>
                <w:noProof/>
                <w:sz w:val="32"/>
                <w:szCs w:val="32"/>
              </w:rPr>
              <w:t>méno Příjmení</w:t>
            </w:r>
            <w:r w:rsidR="00CF77FF" w:rsidRPr="005B2342">
              <w:rPr>
                <w:rFonts w:ascii="Arial Narrow" w:hAnsi="Arial Narrow" w:cs="Arial Narrow"/>
                <w:sz w:val="32"/>
                <w:szCs w:val="32"/>
              </w:rPr>
              <w:fldChar w:fldCharType="end"/>
            </w:r>
          </w:p>
        </w:tc>
      </w:tr>
      <w:tr w:rsidR="00F03DA6" w14:paraId="3DEEC669" w14:textId="77777777" w:rsidTr="0079427F">
        <w:trPr>
          <w:trHeight w:hRule="exact" w:val="99"/>
        </w:trPr>
        <w:tc>
          <w:tcPr>
            <w:tcW w:w="4253" w:type="dxa"/>
            <w:tcBorders>
              <w:top w:val="single" w:sz="4" w:space="0" w:color="auto"/>
            </w:tcBorders>
          </w:tcPr>
          <w:p w14:paraId="3656B9AB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5FB0818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F03DA6" w14:paraId="049F31CB" w14:textId="77777777" w:rsidTr="0079427F">
        <w:trPr>
          <w:trHeight w:hRule="exact" w:val="1758"/>
        </w:trPr>
        <w:tc>
          <w:tcPr>
            <w:tcW w:w="9640" w:type="dxa"/>
            <w:gridSpan w:val="2"/>
          </w:tcPr>
          <w:p w14:paraId="53128261" w14:textId="77777777" w:rsidR="00F03DA6" w:rsidRDefault="00F03DA6">
            <w:pPr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14:paraId="62486C05" w14:textId="77777777" w:rsidR="00F03DA6" w:rsidRDefault="00F03DA6">
      <w:pPr>
        <w:sectPr w:rsidR="00F03DA6" w:rsidSect="0079427F">
          <w:pgSz w:w="11907" w:h="16840" w:code="9"/>
          <w:pgMar w:top="1418" w:right="1418" w:bottom="1418" w:left="1418" w:header="709" w:footer="709" w:gutter="567"/>
          <w:pgNumType w:start="1"/>
          <w:cols w:space="708"/>
          <w:titlePg/>
        </w:sectPr>
      </w:pPr>
    </w:p>
    <w:p w14:paraId="4101652C" w14:textId="77777777" w:rsidR="00F03DA6" w:rsidRDefault="00F03DA6">
      <w:r>
        <w:br w:type="page"/>
      </w:r>
    </w:p>
    <w:p w14:paraId="51A5BE92" w14:textId="77777777" w:rsidR="00F03DA6" w:rsidRDefault="00A65512">
      <w:pPr>
        <w:pStyle w:val="Nzev"/>
      </w:pPr>
      <w:r>
        <w:lastRenderedPageBreak/>
        <w:t>ANOTACE</w:t>
      </w:r>
    </w:p>
    <w:p w14:paraId="79C79823" w14:textId="77777777" w:rsidR="00F03DA6" w:rsidRPr="005B2BBB" w:rsidRDefault="001B10A0" w:rsidP="00F430DB">
      <w:pPr>
        <w:ind w:firstLine="709"/>
      </w:pPr>
      <w:r w:rsidRPr="005B2BBB">
        <w:t>Xxxxxxxxxxxxxxxxxxxxxxxxxxxxxxxxxxxxxxxxxxxxxxxxxxxxxxxxxxxxxxxxxxxxxxxxxxxxxxxxx.</w:t>
      </w:r>
    </w:p>
    <w:p w14:paraId="7BCA11FA" w14:textId="77777777" w:rsidR="001B10A0" w:rsidRPr="005B2BBB" w:rsidRDefault="001B10A0" w:rsidP="00F430DB">
      <w:pPr>
        <w:ind w:firstLine="709"/>
      </w:pPr>
      <w:r w:rsidRPr="005B2BBB">
        <w:t>Xxxxxxxxxxxxxxxxxxxxxxxxxxxxxxxxxxxxxxxxxxxxxxxxxxxxxxxxxxxxxxxxx.</w:t>
      </w:r>
    </w:p>
    <w:p w14:paraId="4B99056E" w14:textId="77777777" w:rsidR="00F03DA6" w:rsidRPr="005B2BBB" w:rsidRDefault="00F03DA6"/>
    <w:p w14:paraId="0636E8E0" w14:textId="77777777" w:rsidR="00F03DA6" w:rsidRPr="005B2BBB" w:rsidRDefault="00F03DA6">
      <w:pPr>
        <w:rPr>
          <w:rStyle w:val="Pokec"/>
        </w:rPr>
      </w:pPr>
      <w:r w:rsidRPr="005B2BBB">
        <w:t xml:space="preserve">Klíčová slova: </w:t>
      </w:r>
      <w:proofErr w:type="spellStart"/>
      <w:r w:rsidR="001B10A0" w:rsidRPr="005B2BBB">
        <w:t>xxxx</w:t>
      </w:r>
      <w:proofErr w:type="spellEnd"/>
      <w:r w:rsidR="001B10A0" w:rsidRPr="005B2BBB">
        <w:t xml:space="preserve">; </w:t>
      </w:r>
      <w:proofErr w:type="spellStart"/>
      <w:r w:rsidR="001B10A0" w:rsidRPr="005B2BBB">
        <w:t>xxxxxx</w:t>
      </w:r>
      <w:proofErr w:type="spellEnd"/>
      <w:r w:rsidR="001B10A0" w:rsidRPr="005B2BBB">
        <w:t xml:space="preserve">; </w:t>
      </w:r>
      <w:proofErr w:type="spellStart"/>
      <w:r w:rsidR="001B10A0" w:rsidRPr="005B2BBB">
        <w:t>xxxx</w:t>
      </w:r>
      <w:proofErr w:type="spellEnd"/>
      <w:r w:rsidR="001B10A0" w:rsidRPr="005B2BBB">
        <w:t xml:space="preserve">; </w:t>
      </w:r>
      <w:proofErr w:type="spellStart"/>
      <w:r w:rsidR="001B10A0" w:rsidRPr="005B2BBB">
        <w:t>xxxxxxxx</w:t>
      </w:r>
      <w:proofErr w:type="spellEnd"/>
      <w:r w:rsidR="001B10A0" w:rsidRPr="005B2BBB">
        <w:t>.</w:t>
      </w:r>
    </w:p>
    <w:p w14:paraId="1299C43A" w14:textId="77777777" w:rsidR="00F03DA6" w:rsidRPr="005B2BBB" w:rsidRDefault="00F03DA6"/>
    <w:p w14:paraId="4DDBEF00" w14:textId="77777777" w:rsidR="00F03DA6" w:rsidRPr="005B2BBB" w:rsidRDefault="00F03DA6"/>
    <w:p w14:paraId="3461D779" w14:textId="77777777" w:rsidR="00F03DA6" w:rsidRPr="005B2BBB" w:rsidRDefault="00F03DA6"/>
    <w:p w14:paraId="40749BC3" w14:textId="77777777" w:rsidR="00F03DA6" w:rsidRPr="005B2BBB" w:rsidRDefault="00F03DA6">
      <w:pPr>
        <w:pStyle w:val="Nzev"/>
        <w:pageBreakBefore w:val="0"/>
      </w:pPr>
      <w:r w:rsidRPr="005B2BBB">
        <w:t>A</w:t>
      </w:r>
      <w:r w:rsidR="00A65512" w:rsidRPr="005B2BBB">
        <w:t>N</w:t>
      </w:r>
      <w:r w:rsidR="000E2FA4" w:rsidRPr="005B2BBB">
        <w:t>NOTATION</w:t>
      </w:r>
    </w:p>
    <w:p w14:paraId="53F756B6" w14:textId="77777777" w:rsidR="001B10A0" w:rsidRPr="005B2BBB" w:rsidRDefault="001B10A0" w:rsidP="001B10A0">
      <w:pPr>
        <w:ind w:firstLine="709"/>
      </w:pPr>
      <w:r w:rsidRPr="005B2BBB">
        <w:t>Xxxxxxxxxxxxxxxxxxxxxxxxxxxxxxxxxxxxxxxxxxxxxxxxxxxxxxxxxxxxxxxxxxxxxxxxxxxxxxxxx.</w:t>
      </w:r>
    </w:p>
    <w:p w14:paraId="7F06548E" w14:textId="77777777" w:rsidR="001B10A0" w:rsidRPr="005B2BBB" w:rsidRDefault="001B10A0" w:rsidP="001B10A0">
      <w:pPr>
        <w:ind w:firstLine="709"/>
      </w:pPr>
      <w:r w:rsidRPr="005B2BBB">
        <w:t>Xxxxxxxxxxxxxxxxxxxxxxxxxxxxxxxxxxxxxxxxxxxxxxxxxxxxxxxxxxxxxxxxx.</w:t>
      </w:r>
    </w:p>
    <w:p w14:paraId="3CF2D8B6" w14:textId="77777777" w:rsidR="00F03DA6" w:rsidRPr="005B2BBB" w:rsidRDefault="00F03DA6"/>
    <w:p w14:paraId="7B686771" w14:textId="77777777" w:rsidR="00A65512" w:rsidRDefault="00F03DA6">
      <w:proofErr w:type="spellStart"/>
      <w:r w:rsidRPr="005B2BBB">
        <w:t>Keywords</w:t>
      </w:r>
      <w:proofErr w:type="spellEnd"/>
      <w:r w:rsidRPr="005B2BBB">
        <w:t>:</w:t>
      </w:r>
      <w:r w:rsidR="001B10A0" w:rsidRPr="005B2BBB">
        <w:t xml:space="preserve"> </w:t>
      </w:r>
      <w:proofErr w:type="spellStart"/>
      <w:r w:rsidR="001B10A0" w:rsidRPr="005B2BBB">
        <w:t>xxxx</w:t>
      </w:r>
      <w:proofErr w:type="spellEnd"/>
      <w:r w:rsidR="001B10A0" w:rsidRPr="005B2BBB">
        <w:t xml:space="preserve">; </w:t>
      </w:r>
      <w:proofErr w:type="spellStart"/>
      <w:r w:rsidR="001B10A0" w:rsidRPr="005B2BBB">
        <w:t>xxxxxx</w:t>
      </w:r>
      <w:proofErr w:type="spellEnd"/>
      <w:r w:rsidR="001B10A0" w:rsidRPr="005B2BBB">
        <w:t xml:space="preserve">; </w:t>
      </w:r>
      <w:proofErr w:type="spellStart"/>
      <w:r w:rsidR="001B10A0" w:rsidRPr="005B2BBB">
        <w:t>xxxx</w:t>
      </w:r>
      <w:proofErr w:type="spellEnd"/>
      <w:r w:rsidR="001B10A0" w:rsidRPr="005B2BBB">
        <w:t xml:space="preserve">; </w:t>
      </w:r>
      <w:proofErr w:type="spellStart"/>
      <w:r w:rsidR="001B10A0" w:rsidRPr="005B2BBB">
        <w:t>xxxxxxxx</w:t>
      </w:r>
      <w:proofErr w:type="spellEnd"/>
      <w:r w:rsidR="001B10A0" w:rsidRPr="005B2BBB">
        <w:t>.</w:t>
      </w:r>
      <w:r w:rsidR="00D4659F">
        <w:t xml:space="preserve"> </w:t>
      </w:r>
      <w:r>
        <w:br w:type="page"/>
      </w:r>
    </w:p>
    <w:p w14:paraId="0E807CC9" w14:textId="77777777" w:rsidR="00A65512" w:rsidRPr="00CE57F3" w:rsidRDefault="00A65512" w:rsidP="00A65512">
      <w:pPr>
        <w:pStyle w:val="Nzev"/>
        <w:spacing w:before="8000"/>
      </w:pPr>
      <w:r w:rsidRPr="00CE57F3">
        <w:lastRenderedPageBreak/>
        <w:t>PROHLÁŠENÍ</w:t>
      </w:r>
    </w:p>
    <w:p w14:paraId="66FFFE03" w14:textId="77777777" w:rsidR="00A65512" w:rsidRPr="005B2BBB" w:rsidRDefault="00A65512" w:rsidP="001B10A0">
      <w:pPr>
        <w:ind w:firstLine="709"/>
      </w:pPr>
      <w:r w:rsidRPr="005B2BBB">
        <w:t xml:space="preserve">Prohlašuji, že jsem svou ročníkovou práci vypracoval(a) samostatně a použil(a) jsem pouze zdroje uvedené v Seznamu použitých zdrojů informací. </w:t>
      </w:r>
    </w:p>
    <w:p w14:paraId="211D485A" w14:textId="77777777" w:rsidR="00A65512" w:rsidRPr="005B2BBB" w:rsidRDefault="00A65512" w:rsidP="001B10A0">
      <w:pPr>
        <w:ind w:firstLine="709"/>
      </w:pPr>
      <w:r w:rsidRPr="005B2BBB">
        <w:t xml:space="preserve">Prohlašuji, že odevzdaná </w:t>
      </w:r>
      <w:r w:rsidR="00124AC6">
        <w:t xml:space="preserve">písemná </w:t>
      </w:r>
      <w:r w:rsidRPr="005B2BBB">
        <w:t>verze</w:t>
      </w:r>
      <w:r w:rsidR="00124AC6">
        <w:t xml:space="preserve"> </w:t>
      </w:r>
      <w:r w:rsidRPr="005B2BBB">
        <w:t xml:space="preserve">ročníkové práce a </w:t>
      </w:r>
      <w:r w:rsidR="00124AC6">
        <w:t xml:space="preserve">její elektronická </w:t>
      </w:r>
      <w:r w:rsidRPr="005B2BBB">
        <w:t>verze jsou shodné.</w:t>
      </w:r>
    </w:p>
    <w:p w14:paraId="310FE597" w14:textId="77777777" w:rsidR="00A65512" w:rsidRPr="00CE57F3" w:rsidRDefault="00A65512" w:rsidP="001B10A0">
      <w:pPr>
        <w:ind w:firstLine="709"/>
      </w:pPr>
      <w:r w:rsidRPr="005B2BBB">
        <w:t>N</w:t>
      </w:r>
      <w:r w:rsidRPr="00CE57F3">
        <w:t>emám závažný důvod proti zpřístupňování tét</w:t>
      </w:r>
      <w:r>
        <w:t>o práce v souladu se zákonem č. </w:t>
      </w:r>
      <w:r w:rsidRPr="00CE57F3">
        <w:t xml:space="preserve">121/2000 Sb., o právu autorském, o právech souvisejících s právem autorským a o změně některých zákonů (autorský zákon) v platném znění. </w:t>
      </w:r>
    </w:p>
    <w:p w14:paraId="0FB78278" w14:textId="77777777" w:rsidR="00A65512" w:rsidRDefault="00A65512" w:rsidP="001B10A0"/>
    <w:p w14:paraId="73B173C8" w14:textId="77777777" w:rsidR="00A65512" w:rsidRPr="00CE57F3" w:rsidRDefault="00A65512" w:rsidP="001B10A0">
      <w:r>
        <w:t>V</w:t>
      </w:r>
      <w:r w:rsidR="001B10A0">
        <w:t xml:space="preserve"> </w:t>
      </w:r>
      <w:r w:rsidR="00405DD8">
        <w:t xml:space="preserve">                      d</w:t>
      </w:r>
      <w:r w:rsidRPr="00CE57F3">
        <w:t>n</w:t>
      </w:r>
      <w:r>
        <w:t>e</w:t>
      </w:r>
      <w:r w:rsidR="00405DD8">
        <w:t xml:space="preserve">                                           </w:t>
      </w:r>
      <w:r>
        <w:t>P</w:t>
      </w:r>
      <w:r w:rsidRPr="00CE57F3">
        <w:t xml:space="preserve">odpis: </w:t>
      </w:r>
      <w:r w:rsidR="001B10A0">
        <w:t>………………………………</w:t>
      </w:r>
      <w:r>
        <w:tab/>
      </w:r>
    </w:p>
    <w:p w14:paraId="1FC39945" w14:textId="77777777" w:rsidR="00A65512" w:rsidRDefault="00A65512"/>
    <w:p w14:paraId="7082B0CB" w14:textId="77777777" w:rsidR="00A65512" w:rsidRPr="00CE57F3" w:rsidRDefault="00A65512" w:rsidP="009433FC">
      <w:pPr>
        <w:pStyle w:val="Nzev"/>
        <w:spacing w:before="9600"/>
      </w:pPr>
      <w:r w:rsidRPr="00CE57F3">
        <w:lastRenderedPageBreak/>
        <w:t>PODĚKOVÁNÍ</w:t>
      </w:r>
    </w:p>
    <w:p w14:paraId="61892D5D" w14:textId="77777777" w:rsidR="001B10A0" w:rsidRDefault="001B10A0" w:rsidP="001B10A0">
      <w:pPr>
        <w:ind w:firstLine="709"/>
      </w:pPr>
      <w:r w:rsidRPr="005B2BBB">
        <w:t>Xxxxxxxxxxxxxxxxxxxxxxxxxxxxxxxxxxxxxxxxxxxxxxxxxxxxxxxxxxxxxxxxxxxxxxxxxxxxxxxxx.</w:t>
      </w:r>
    </w:p>
    <w:p w14:paraId="0562CB0E" w14:textId="1E71D066" w:rsidR="00F73028" w:rsidRDefault="00F73028">
      <w:pPr>
        <w:spacing w:after="0" w:line="240" w:lineRule="auto"/>
        <w:jc w:val="left"/>
      </w:pPr>
      <w:r>
        <w:br w:type="page"/>
      </w:r>
    </w:p>
    <w:p w14:paraId="11430BC2" w14:textId="0D319C7F" w:rsidR="00F73028" w:rsidRPr="00CE57F3" w:rsidRDefault="00F73028" w:rsidP="00F73028">
      <w:pPr>
        <w:pStyle w:val="Nzev"/>
        <w:spacing w:before="9600"/>
      </w:pPr>
      <w:r>
        <w:lastRenderedPageBreak/>
        <w:t>prohlášení k využítí umělé inteligence</w:t>
      </w:r>
    </w:p>
    <w:p w14:paraId="0F549D65" w14:textId="434D6357" w:rsidR="00294C06" w:rsidRDefault="00294C06"/>
    <w:p w14:paraId="0AE8EB15" w14:textId="248F3C61" w:rsidR="00F73028" w:rsidRDefault="00F73028"/>
    <w:p w14:paraId="260C0E1C" w14:textId="2B83EDC6" w:rsidR="00F73028" w:rsidRDefault="00F73028"/>
    <w:p w14:paraId="7F459FAA" w14:textId="768BBF9F" w:rsidR="00F73028" w:rsidRDefault="00F73028"/>
    <w:p w14:paraId="6A431CBD" w14:textId="39F40959" w:rsidR="00F73028" w:rsidRDefault="00F73028"/>
    <w:p w14:paraId="62176C7A" w14:textId="38DC8DF0" w:rsidR="00F73028" w:rsidRDefault="00F73028"/>
    <w:p w14:paraId="003E14D2" w14:textId="41EB1152" w:rsidR="00F73028" w:rsidRDefault="00F73028"/>
    <w:p w14:paraId="72045BB7" w14:textId="5817B47F" w:rsidR="00F73028" w:rsidRDefault="00F73028"/>
    <w:p w14:paraId="20743F89" w14:textId="1888F80C" w:rsidR="00F73028" w:rsidRDefault="00F73028"/>
    <w:p w14:paraId="59A0AC11" w14:textId="34CDF987" w:rsidR="00F73028" w:rsidRDefault="00F73028"/>
    <w:p w14:paraId="5CEA8409" w14:textId="1E800D33" w:rsidR="00F73028" w:rsidRDefault="00F73028"/>
    <w:p w14:paraId="31872F6D" w14:textId="1DF38AF2" w:rsidR="00F73028" w:rsidRDefault="00F73028"/>
    <w:p w14:paraId="23262754" w14:textId="4CA02044" w:rsidR="00F73028" w:rsidRDefault="00F73028"/>
    <w:p w14:paraId="3602BFF9" w14:textId="3D49C24F" w:rsidR="00F73028" w:rsidRDefault="00F73028"/>
    <w:p w14:paraId="51B012B6" w14:textId="7ECC3FE3" w:rsidR="00F73028" w:rsidRDefault="00F73028"/>
    <w:p w14:paraId="7CBBE7F7" w14:textId="0441E484" w:rsidR="00F73028" w:rsidRDefault="00F73028"/>
    <w:p w14:paraId="6EE855DF" w14:textId="3A11AA30" w:rsidR="00F73028" w:rsidRDefault="00F73028"/>
    <w:p w14:paraId="52BAC33C" w14:textId="2FC5BAD1" w:rsidR="00F73028" w:rsidRDefault="00F73028"/>
    <w:p w14:paraId="4F9CBB37" w14:textId="00E7698A" w:rsidR="00F73028" w:rsidRDefault="00F73028"/>
    <w:p w14:paraId="48C87D2B" w14:textId="0FFE0F51" w:rsidR="00F73028" w:rsidRDefault="00F73028"/>
    <w:p w14:paraId="209E40D6" w14:textId="51543C94" w:rsidR="00F73028" w:rsidRDefault="00F73028"/>
    <w:p w14:paraId="27A4C9A4" w14:textId="57D1CAA9" w:rsidR="00F73028" w:rsidRDefault="00F73028"/>
    <w:p w14:paraId="2658892B" w14:textId="191D875A" w:rsidR="00F73028" w:rsidRDefault="00F73028"/>
    <w:p w14:paraId="1CDE3DDF" w14:textId="50BE0AC2" w:rsidR="00F73028" w:rsidRDefault="00F73028"/>
    <w:p w14:paraId="25AF9AE8" w14:textId="77777777" w:rsidR="00F73028" w:rsidRDefault="00F73028"/>
    <w:p w14:paraId="017CCF26" w14:textId="77777777" w:rsidR="00F03DA6" w:rsidRDefault="00F03DA6">
      <w:pPr>
        <w:pStyle w:val="Nadpis-Obsah"/>
        <w:pageBreakBefore/>
      </w:pPr>
      <w:bookmarkStart w:id="2" w:name="_Toc37577729"/>
      <w:bookmarkStart w:id="3" w:name="_Toc88120440"/>
      <w:bookmarkStart w:id="4" w:name="_Toc88120677"/>
      <w:bookmarkStart w:id="5" w:name="_Toc88120889"/>
      <w:bookmarkStart w:id="6" w:name="_Toc88120993"/>
      <w:bookmarkStart w:id="7" w:name="_Toc88121036"/>
      <w:bookmarkStart w:id="8" w:name="_Toc88121173"/>
      <w:bookmarkStart w:id="9" w:name="_Toc88121547"/>
      <w:bookmarkStart w:id="10" w:name="_Toc88121604"/>
      <w:bookmarkStart w:id="11" w:name="_Toc88121742"/>
      <w:bookmarkStart w:id="12" w:name="_Toc88122008"/>
      <w:bookmarkStart w:id="13" w:name="_Toc88124611"/>
      <w:bookmarkStart w:id="14" w:name="_Toc88124648"/>
      <w:bookmarkStart w:id="15" w:name="_Toc88124798"/>
      <w:bookmarkStart w:id="16" w:name="_Toc88125781"/>
      <w:bookmarkStart w:id="17" w:name="_Toc88126301"/>
      <w:bookmarkStart w:id="18" w:name="_Toc88126452"/>
      <w:bookmarkStart w:id="19" w:name="_Toc88126519"/>
      <w:bookmarkStart w:id="20" w:name="_Toc88126548"/>
      <w:bookmarkStart w:id="21" w:name="_Toc88126764"/>
      <w:bookmarkStart w:id="22" w:name="_Toc88126854"/>
      <w:bookmarkStart w:id="23" w:name="_Toc88127095"/>
      <w:bookmarkStart w:id="24" w:name="_Toc88127138"/>
      <w:bookmarkStart w:id="25" w:name="_Toc88128503"/>
      <w:bookmarkStart w:id="26" w:name="_Toc107634140"/>
      <w:bookmarkStart w:id="27" w:name="_Toc107635157"/>
      <w:r>
        <w:lastRenderedPageBreak/>
        <w:t>OBSAH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34CE0A41" w14:textId="2AE51738" w:rsidR="00F03DA6" w:rsidRDefault="00CF77FF">
      <w:pPr>
        <w:pStyle w:val="Obsah2"/>
        <w:sectPr w:rsidR="00F03DA6">
          <w:type w:val="continuous"/>
          <w:pgSz w:w="11907" w:h="16840" w:code="9"/>
          <w:pgMar w:top="1701" w:right="1134" w:bottom="1134" w:left="1134" w:header="851" w:footer="709" w:gutter="851"/>
          <w:pgNumType w:start="1"/>
          <w:cols w:space="708"/>
          <w:titlePg/>
        </w:sectPr>
      </w:pPr>
      <w:r>
        <w:rPr>
          <w:bCs/>
          <w:szCs w:val="36"/>
        </w:rPr>
        <w:fldChar w:fldCharType="begin"/>
      </w:r>
      <w:r w:rsidR="00F03DA6">
        <w:rPr>
          <w:bCs/>
          <w:szCs w:val="36"/>
        </w:rPr>
        <w:instrText xml:space="preserve"> TOC \h \z \t "Nadpis 1;2;Nadpis 2;3;Nadpis 3;4;Nadpis 4;5;Nadpis;2;Část;1" </w:instrText>
      </w:r>
      <w:r>
        <w:rPr>
          <w:bCs/>
          <w:szCs w:val="36"/>
        </w:rPr>
        <w:fldChar w:fldCharType="separate"/>
      </w:r>
      <w:r w:rsidR="000360CC">
        <w:rPr>
          <w:b w:val="0"/>
          <w:szCs w:val="36"/>
        </w:rPr>
        <w:t>Nebyla nalezena položka obsahu.</w:t>
      </w:r>
      <w:r>
        <w:rPr>
          <w:bCs/>
          <w:szCs w:val="36"/>
        </w:rPr>
        <w:fldChar w:fldCharType="end"/>
      </w:r>
    </w:p>
    <w:p w14:paraId="6CF63403" w14:textId="77777777" w:rsidR="00F03DA6" w:rsidRDefault="00F03DA6">
      <w:pPr>
        <w:pStyle w:val="Nadpis"/>
      </w:pPr>
      <w:r>
        <w:lastRenderedPageBreak/>
        <w:t>Úvod</w:t>
      </w:r>
    </w:p>
    <w:p w14:paraId="23D253C3" w14:textId="77777777" w:rsidR="00F03DA6" w:rsidRDefault="00F430DB" w:rsidP="00F430DB">
      <w:pPr>
        <w:ind w:firstLine="709"/>
        <w:rPr>
          <w:rStyle w:val="Pokec"/>
        </w:rPr>
      </w:pPr>
      <w:r w:rsidRPr="005B2BBB">
        <w:t>T</w:t>
      </w:r>
      <w:r w:rsidR="00F03DA6" w:rsidRPr="005B2BBB">
        <w:t>ext</w:t>
      </w:r>
      <w:r w:rsidRPr="005B2BBB">
        <w:t>…</w:t>
      </w:r>
    </w:p>
    <w:p w14:paraId="62EBF3C5" w14:textId="77777777" w:rsidR="00F03DA6" w:rsidRDefault="00F03DA6"/>
    <w:p w14:paraId="28CA6DBF" w14:textId="4FF64AC2" w:rsidR="00F03DA6" w:rsidRDefault="7844168F">
      <w:pPr>
        <w:pStyle w:val="Nadpis1"/>
      </w:pPr>
      <w:bookmarkStart w:id="28" w:name="_Toc107634143"/>
      <w:bookmarkStart w:id="29" w:name="_Toc107635178"/>
      <w:bookmarkStart w:id="30" w:name="_Toc107635218"/>
      <w:bookmarkStart w:id="31" w:name="_Toc107635235"/>
      <w:r>
        <w:lastRenderedPageBreak/>
        <w:t>RALly sport</w:t>
      </w:r>
      <w:r w:rsidR="005E3F13">
        <w:t>KAPITOLA</w:t>
      </w:r>
    </w:p>
    <w:p w14:paraId="6AF0DEA0" w14:textId="77777777" w:rsidR="00F430DB" w:rsidRPr="005B2BBB" w:rsidRDefault="00F430DB" w:rsidP="00F430DB">
      <w:pPr>
        <w:ind w:firstLine="709"/>
      </w:pPr>
      <w:r w:rsidRPr="005B2BBB">
        <w:t>Text…</w:t>
      </w:r>
      <w:r w:rsidRPr="005B2BBB">
        <w:rPr>
          <w:rStyle w:val="Znakapoznpodarou"/>
        </w:rPr>
        <w:footnoteReference w:id="1"/>
      </w:r>
    </w:p>
    <w:p w14:paraId="6D98A12B" w14:textId="77777777" w:rsidR="00727C92" w:rsidRPr="005B2BBB" w:rsidRDefault="00727C92" w:rsidP="00F430DB">
      <w:pPr>
        <w:ind w:firstLine="709"/>
        <w:rPr>
          <w:rStyle w:val="Pokec"/>
        </w:rPr>
      </w:pPr>
    </w:p>
    <w:p w14:paraId="5F59FE2C" w14:textId="77777777" w:rsidR="00F03DA6" w:rsidRPr="005B2BBB" w:rsidRDefault="00F03DA6">
      <w:pPr>
        <w:pStyle w:val="Nadpis2"/>
      </w:pPr>
      <w:r w:rsidRPr="005B2BBB">
        <w:t>Pod</w:t>
      </w:r>
      <w:r w:rsidR="005E3F13" w:rsidRPr="005B2BBB">
        <w:t>kapitola</w:t>
      </w:r>
    </w:p>
    <w:p w14:paraId="64F2D3A2" w14:textId="77777777" w:rsidR="00F430DB" w:rsidRPr="005B2BBB" w:rsidRDefault="00F430DB" w:rsidP="00F430DB">
      <w:pPr>
        <w:ind w:firstLine="709"/>
      </w:pPr>
      <w:r w:rsidRPr="005B2BBB">
        <w:t>Text…</w:t>
      </w:r>
    </w:p>
    <w:p w14:paraId="2946DB82" w14:textId="77777777" w:rsidR="00727C92" w:rsidRPr="005B2BBB" w:rsidRDefault="00727C92" w:rsidP="00F430DB">
      <w:pPr>
        <w:ind w:firstLine="709"/>
        <w:rPr>
          <w:rStyle w:val="Pokec"/>
        </w:rPr>
      </w:pPr>
    </w:p>
    <w:p w14:paraId="265553FC" w14:textId="77777777" w:rsidR="00F03DA6" w:rsidRPr="005B2BBB" w:rsidRDefault="00F03DA6" w:rsidP="001D7FA9">
      <w:pPr>
        <w:pStyle w:val="Nadpis2"/>
      </w:pPr>
      <w:r w:rsidRPr="005B2BBB">
        <w:t>Pod</w:t>
      </w:r>
      <w:r w:rsidR="005E3F13" w:rsidRPr="005B2BBB">
        <w:t>kapitola</w:t>
      </w:r>
    </w:p>
    <w:p w14:paraId="5AE9F624" w14:textId="77777777" w:rsidR="00F03DA6" w:rsidRPr="005B2BBB" w:rsidRDefault="00F430DB" w:rsidP="00F430DB">
      <w:pPr>
        <w:ind w:firstLine="709"/>
      </w:pPr>
      <w:r w:rsidRPr="005B2BBB">
        <w:t>Text…</w:t>
      </w:r>
    </w:p>
    <w:p w14:paraId="22A9DD26" w14:textId="77777777" w:rsidR="00F03DA6" w:rsidRPr="005B2BBB" w:rsidRDefault="00F03DA6">
      <w:pPr>
        <w:pStyle w:val="Nadpis3"/>
      </w:pPr>
      <w:proofErr w:type="spellStart"/>
      <w:r w:rsidRPr="005B2BBB">
        <w:t>Podpod</w:t>
      </w:r>
      <w:r w:rsidR="005E3F13" w:rsidRPr="005B2BBB">
        <w:t>kapitola</w:t>
      </w:r>
      <w:proofErr w:type="spellEnd"/>
    </w:p>
    <w:p w14:paraId="0DE14E41" w14:textId="77777777" w:rsidR="00F430DB" w:rsidRDefault="00F430DB" w:rsidP="00F430DB">
      <w:pPr>
        <w:ind w:firstLine="709"/>
      </w:pPr>
      <w:r w:rsidRPr="005B2BBB">
        <w:t>Text…</w:t>
      </w:r>
    </w:p>
    <w:p w14:paraId="5997CC1D" w14:textId="77777777" w:rsidR="00830E21" w:rsidRPr="005B2BBB" w:rsidRDefault="00830E21" w:rsidP="00F430DB">
      <w:pPr>
        <w:ind w:firstLine="709"/>
      </w:pPr>
    </w:p>
    <w:p w14:paraId="110FFD37" w14:textId="77777777" w:rsidR="005B2BBB" w:rsidRDefault="005B2BBB" w:rsidP="005B2BBB">
      <w:pPr>
        <w:keepNext/>
        <w:jc w:val="center"/>
      </w:pPr>
      <w:r>
        <w:rPr>
          <w:noProof/>
        </w:rPr>
        <w:drawing>
          <wp:inline distT="0" distB="0" distL="0" distR="0" wp14:anchorId="5A163163" wp14:editId="07777777">
            <wp:extent cx="3657600" cy="2339905"/>
            <wp:effectExtent l="19050" t="0" r="0" b="0"/>
            <wp:docPr id="2" name="obrázek 7" descr="C:\Users\Radka.P\AppData\Local\Microsoft\Windows\Temporary Internet Files\Content.IE5\VI4YO4ZW\MP90017939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C:\Users\Radka.P\AppData\Local\Microsoft\Windows\Temporary Internet Files\Content.IE5\VI4YO4ZW\MP900179395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3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1B341E" w14:textId="77777777" w:rsidR="005B2BBB" w:rsidRDefault="005B2BBB" w:rsidP="005B2BBB">
      <w:pPr>
        <w:pStyle w:val="Titulek"/>
      </w:pPr>
      <w:bookmarkStart w:id="32" w:name="_Toc391460991"/>
      <w:r>
        <w:t xml:space="preserve">Obrázek </w:t>
      </w:r>
      <w:r w:rsidRPr="3170F3C6">
        <w:fldChar w:fldCharType="begin"/>
      </w:r>
      <w:r>
        <w:instrText xml:space="preserve"> SEQ Obrázek \* ARABIC </w:instrText>
      </w:r>
      <w:r w:rsidRPr="3170F3C6">
        <w:fldChar w:fldCharType="separate"/>
      </w:r>
      <w:r w:rsidR="002A57D8" w:rsidRPr="3170F3C6">
        <w:rPr>
          <w:noProof/>
        </w:rPr>
        <w:t>1</w:t>
      </w:r>
      <w:r w:rsidRPr="3170F3C6">
        <w:rPr>
          <w:noProof/>
        </w:rPr>
        <w:fldChar w:fldCharType="end"/>
      </w:r>
      <w:r>
        <w:t xml:space="preserve"> – Název obrázku</w:t>
      </w:r>
      <w:bookmarkEnd w:id="32"/>
    </w:p>
    <w:p w14:paraId="62BA1D61" w14:textId="77777777" w:rsidR="00F430DB" w:rsidRPr="005B2BBB" w:rsidRDefault="7431F622" w:rsidP="3170F3C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E303D89" wp14:editId="3170F3C6">
            <wp:extent cx="3657600" cy="2339905"/>
            <wp:effectExtent l="19050" t="0" r="0" b="0"/>
            <wp:docPr id="1792104602" name="obrázek 7" descr="C:\Users\Radka.P\AppData\Local\Microsoft\Windows\Temporary Internet Files\Content.IE5\VI4YO4ZW\MP90017939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3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0F5E49" w14:textId="77777777" w:rsidR="00F430DB" w:rsidRPr="005B2BBB" w:rsidRDefault="7431F622" w:rsidP="3170F3C6">
      <w:pPr>
        <w:pStyle w:val="Titulek"/>
      </w:pPr>
      <w:r>
        <w:t xml:space="preserve">Obrázek </w:t>
      </w:r>
      <w:r w:rsidR="00F430DB" w:rsidRPr="3170F3C6">
        <w:fldChar w:fldCharType="begin"/>
      </w:r>
      <w:r w:rsidR="00F430DB">
        <w:instrText xml:space="preserve"> SEQ Obrázek \* ARABIC </w:instrText>
      </w:r>
      <w:r w:rsidR="00F430DB" w:rsidRPr="3170F3C6">
        <w:fldChar w:fldCharType="separate"/>
      </w:r>
      <w:r w:rsidRPr="3170F3C6">
        <w:rPr>
          <w:noProof/>
        </w:rPr>
        <w:t>1</w:t>
      </w:r>
      <w:r w:rsidR="00F430DB" w:rsidRPr="3170F3C6">
        <w:rPr>
          <w:noProof/>
        </w:rPr>
        <w:fldChar w:fldCharType="end"/>
      </w:r>
      <w:r>
        <w:t xml:space="preserve"> – Název obrázku</w:t>
      </w:r>
    </w:p>
    <w:p w14:paraId="6B699379" w14:textId="73C58540" w:rsidR="00F430DB" w:rsidRPr="005B2BBB" w:rsidRDefault="00F430DB" w:rsidP="3170F3C6"/>
    <w:bookmarkEnd w:id="28"/>
    <w:bookmarkEnd w:id="29"/>
    <w:bookmarkEnd w:id="30"/>
    <w:bookmarkEnd w:id="31"/>
    <w:p w14:paraId="1E42CEF8" w14:textId="77777777" w:rsidR="00F03DA6" w:rsidRPr="005B2BBB" w:rsidRDefault="005E3F13">
      <w:pPr>
        <w:pStyle w:val="Nadpis1"/>
      </w:pPr>
      <w:r w:rsidRPr="005B2BBB">
        <w:lastRenderedPageBreak/>
        <w:t>KAPITOLA</w:t>
      </w:r>
    </w:p>
    <w:p w14:paraId="6300E70D" w14:textId="77777777" w:rsidR="00F430DB" w:rsidRPr="005B2BBB" w:rsidRDefault="00F430DB" w:rsidP="00F430DB">
      <w:pPr>
        <w:ind w:firstLine="709"/>
      </w:pPr>
      <w:r w:rsidRPr="005B2BBB">
        <w:t>Text…</w:t>
      </w:r>
    </w:p>
    <w:p w14:paraId="3FE9F23F" w14:textId="77777777" w:rsidR="00727C92" w:rsidRPr="005B2BBB" w:rsidRDefault="00727C92" w:rsidP="00F430DB">
      <w:pPr>
        <w:ind w:firstLine="709"/>
      </w:pPr>
    </w:p>
    <w:p w14:paraId="6F7A6981" w14:textId="77777777" w:rsidR="00F03DA6" w:rsidRPr="005B2BBB" w:rsidRDefault="00F03DA6">
      <w:pPr>
        <w:pStyle w:val="Nadpis2"/>
      </w:pPr>
      <w:r w:rsidRPr="005B2BBB">
        <w:t>Pod</w:t>
      </w:r>
      <w:r w:rsidR="005E3F13" w:rsidRPr="005B2BBB">
        <w:t>kapitola</w:t>
      </w:r>
    </w:p>
    <w:p w14:paraId="5BBC1575" w14:textId="77777777" w:rsidR="00F430DB" w:rsidRPr="005B2BBB" w:rsidRDefault="00F430DB" w:rsidP="00F430DB">
      <w:pPr>
        <w:ind w:firstLine="709"/>
      </w:pPr>
      <w:bookmarkStart w:id="33" w:name="_Toc107634150"/>
      <w:bookmarkStart w:id="34" w:name="_Toc107635185"/>
      <w:bookmarkStart w:id="35" w:name="_Toc107635225"/>
      <w:bookmarkStart w:id="36" w:name="_Toc107635242"/>
      <w:bookmarkStart w:id="37" w:name="_Toc107986423"/>
      <w:bookmarkStart w:id="38" w:name="_Toc107634149"/>
      <w:bookmarkStart w:id="39" w:name="_Toc107635184"/>
      <w:bookmarkStart w:id="40" w:name="_Toc107635224"/>
      <w:bookmarkStart w:id="41" w:name="_Toc107635241"/>
      <w:r w:rsidRPr="005B2BBB">
        <w:t>Text…</w:t>
      </w:r>
    </w:p>
    <w:p w14:paraId="1F72F646" w14:textId="77777777" w:rsidR="00727C92" w:rsidRPr="005B2BBB" w:rsidRDefault="00727C92" w:rsidP="00F430DB">
      <w:pPr>
        <w:ind w:firstLine="709"/>
      </w:pPr>
    </w:p>
    <w:p w14:paraId="56FDA159" w14:textId="77777777" w:rsidR="00F03DA6" w:rsidRPr="005B2BBB" w:rsidRDefault="00F03DA6">
      <w:pPr>
        <w:pStyle w:val="Nadpis3"/>
      </w:pPr>
      <w:r w:rsidRPr="005B2BBB">
        <w:t>Pod</w:t>
      </w:r>
      <w:r w:rsidR="005E3F13" w:rsidRPr="005B2BBB">
        <w:t>kapitola</w:t>
      </w:r>
    </w:p>
    <w:p w14:paraId="12FF3771" w14:textId="77777777" w:rsidR="00F430DB" w:rsidRDefault="00F430DB" w:rsidP="00F430DB">
      <w:pPr>
        <w:ind w:firstLine="709"/>
      </w:pPr>
      <w:r w:rsidRPr="005B2BBB">
        <w:t>Text…</w:t>
      </w:r>
    </w:p>
    <w:p w14:paraId="08CE6F91" w14:textId="77777777" w:rsidR="00830E21" w:rsidRDefault="00830E21" w:rsidP="00F430DB">
      <w:pPr>
        <w:ind w:firstLine="709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1701"/>
        <w:gridCol w:w="1701"/>
        <w:gridCol w:w="1701"/>
      </w:tblGrid>
      <w:tr w:rsidR="002A57D8" w:rsidRPr="006B2881" w14:paraId="61CDCEAD" w14:textId="77777777" w:rsidTr="00AE4DBD">
        <w:trPr>
          <w:jc w:val="center"/>
        </w:trPr>
        <w:tc>
          <w:tcPr>
            <w:tcW w:w="1809" w:type="dxa"/>
          </w:tcPr>
          <w:p w14:paraId="6BB9E253" w14:textId="77777777" w:rsidR="002A57D8" w:rsidRPr="006B2881" w:rsidRDefault="002A57D8" w:rsidP="00AE4DBD">
            <w:pPr>
              <w:jc w:val="center"/>
            </w:pPr>
          </w:p>
        </w:tc>
        <w:tc>
          <w:tcPr>
            <w:tcW w:w="1701" w:type="dxa"/>
          </w:tcPr>
          <w:p w14:paraId="23DE523C" w14:textId="77777777" w:rsidR="002A57D8" w:rsidRPr="006B2881" w:rsidRDefault="002A57D8" w:rsidP="001B0351"/>
        </w:tc>
        <w:tc>
          <w:tcPr>
            <w:tcW w:w="1701" w:type="dxa"/>
          </w:tcPr>
          <w:p w14:paraId="52E56223" w14:textId="77777777" w:rsidR="002A57D8" w:rsidRPr="006B2881" w:rsidRDefault="002A57D8" w:rsidP="001B0351"/>
        </w:tc>
        <w:tc>
          <w:tcPr>
            <w:tcW w:w="1701" w:type="dxa"/>
          </w:tcPr>
          <w:p w14:paraId="07547A01" w14:textId="77777777" w:rsidR="002A57D8" w:rsidRPr="006B2881" w:rsidRDefault="002A57D8" w:rsidP="001B0351"/>
        </w:tc>
      </w:tr>
      <w:tr w:rsidR="002A57D8" w:rsidRPr="006B2881" w14:paraId="5043CB0F" w14:textId="77777777" w:rsidTr="00AE4DBD">
        <w:trPr>
          <w:jc w:val="center"/>
        </w:trPr>
        <w:tc>
          <w:tcPr>
            <w:tcW w:w="1809" w:type="dxa"/>
          </w:tcPr>
          <w:p w14:paraId="07459315" w14:textId="77777777" w:rsidR="002A57D8" w:rsidRPr="006B2881" w:rsidRDefault="002A57D8" w:rsidP="001B0351"/>
        </w:tc>
        <w:tc>
          <w:tcPr>
            <w:tcW w:w="1701" w:type="dxa"/>
          </w:tcPr>
          <w:p w14:paraId="6537F28F" w14:textId="77777777" w:rsidR="002A57D8" w:rsidRPr="006B2881" w:rsidRDefault="002A57D8" w:rsidP="001B0351"/>
        </w:tc>
        <w:tc>
          <w:tcPr>
            <w:tcW w:w="1701" w:type="dxa"/>
          </w:tcPr>
          <w:p w14:paraId="6DFB9E20" w14:textId="77777777" w:rsidR="002A57D8" w:rsidRPr="006B2881" w:rsidRDefault="002A57D8" w:rsidP="001B0351"/>
        </w:tc>
        <w:tc>
          <w:tcPr>
            <w:tcW w:w="1701" w:type="dxa"/>
          </w:tcPr>
          <w:p w14:paraId="70DF9E56" w14:textId="77777777" w:rsidR="002A57D8" w:rsidRPr="006B2881" w:rsidRDefault="002A57D8" w:rsidP="001B0351"/>
        </w:tc>
      </w:tr>
      <w:tr w:rsidR="002A57D8" w:rsidRPr="006B2881" w14:paraId="44E871BC" w14:textId="77777777" w:rsidTr="00AE4DBD">
        <w:trPr>
          <w:jc w:val="center"/>
        </w:trPr>
        <w:tc>
          <w:tcPr>
            <w:tcW w:w="1809" w:type="dxa"/>
          </w:tcPr>
          <w:p w14:paraId="144A5D23" w14:textId="77777777" w:rsidR="002A57D8" w:rsidRPr="006B2881" w:rsidRDefault="002A57D8" w:rsidP="001B0351"/>
        </w:tc>
        <w:tc>
          <w:tcPr>
            <w:tcW w:w="1701" w:type="dxa"/>
          </w:tcPr>
          <w:p w14:paraId="738610EB" w14:textId="77777777" w:rsidR="002A57D8" w:rsidRPr="006B2881" w:rsidRDefault="002A57D8" w:rsidP="001B0351"/>
        </w:tc>
        <w:tc>
          <w:tcPr>
            <w:tcW w:w="1701" w:type="dxa"/>
          </w:tcPr>
          <w:p w14:paraId="637805D2" w14:textId="77777777" w:rsidR="002A57D8" w:rsidRPr="006B2881" w:rsidRDefault="002A57D8" w:rsidP="001B0351"/>
        </w:tc>
        <w:tc>
          <w:tcPr>
            <w:tcW w:w="1701" w:type="dxa"/>
          </w:tcPr>
          <w:p w14:paraId="463F29E8" w14:textId="77777777" w:rsidR="002A57D8" w:rsidRPr="006B2881" w:rsidRDefault="002A57D8" w:rsidP="001B0351">
            <w:pPr>
              <w:keepNext/>
            </w:pPr>
          </w:p>
        </w:tc>
      </w:tr>
    </w:tbl>
    <w:p w14:paraId="3B7B4B86" w14:textId="77777777" w:rsidR="002A57D8" w:rsidRDefault="002A57D8" w:rsidP="002A57D8">
      <w:pPr>
        <w:pStyle w:val="Titulek"/>
      </w:pPr>
    </w:p>
    <w:p w14:paraId="0BB8AB1C" w14:textId="77777777" w:rsidR="002A57D8" w:rsidRDefault="002A57D8" w:rsidP="002A57D8">
      <w:pPr>
        <w:pStyle w:val="Titulek"/>
      </w:pPr>
      <w:bookmarkStart w:id="42" w:name="_Toc391460995"/>
      <w:r>
        <w:t xml:space="preserve">Tabulka </w:t>
      </w:r>
      <w:r w:rsidR="00CF77FF">
        <w:fldChar w:fldCharType="begin"/>
      </w:r>
      <w:r w:rsidR="00F37997">
        <w:instrText xml:space="preserve"> SEQ Tabulka \* ARABIC </w:instrText>
      </w:r>
      <w:r w:rsidR="00CF77FF">
        <w:fldChar w:fldCharType="separate"/>
      </w:r>
      <w:r>
        <w:rPr>
          <w:noProof/>
        </w:rPr>
        <w:t>1</w:t>
      </w:r>
      <w:r w:rsidR="00CF77FF">
        <w:rPr>
          <w:noProof/>
        </w:rPr>
        <w:fldChar w:fldCharType="end"/>
      </w:r>
      <w:r>
        <w:t xml:space="preserve"> – </w:t>
      </w:r>
      <w:r w:rsidR="00AE4DBD">
        <w:t>Název</w:t>
      </w:r>
      <w:r>
        <w:t xml:space="preserve"> tabulky</w:t>
      </w:r>
      <w:bookmarkEnd w:id="42"/>
    </w:p>
    <w:p w14:paraId="3A0FF5F2" w14:textId="77777777" w:rsidR="00F430DB" w:rsidRPr="005B2BBB" w:rsidRDefault="00F430DB" w:rsidP="00F430DB"/>
    <w:p w14:paraId="5630AD66" w14:textId="77777777" w:rsidR="006B2881" w:rsidRPr="005B2BBB" w:rsidRDefault="006B2881" w:rsidP="006B2881">
      <w:pPr>
        <w:keepNext/>
        <w:jc w:val="center"/>
      </w:pPr>
    </w:p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p w14:paraId="0D51FCBF" w14:textId="77777777" w:rsidR="00F03DA6" w:rsidRPr="005B2BBB" w:rsidRDefault="005E3F13">
      <w:pPr>
        <w:pStyle w:val="Nadpis1"/>
      </w:pPr>
      <w:r w:rsidRPr="005B2BBB">
        <w:lastRenderedPageBreak/>
        <w:t>kapitola</w:t>
      </w:r>
    </w:p>
    <w:p w14:paraId="34C99358" w14:textId="77777777" w:rsidR="00F430DB" w:rsidRPr="005B2BBB" w:rsidRDefault="00F430DB" w:rsidP="00F430DB">
      <w:pPr>
        <w:ind w:firstLine="709"/>
      </w:pPr>
      <w:r w:rsidRPr="005B2BBB">
        <w:t>Text…</w:t>
      </w:r>
    </w:p>
    <w:p w14:paraId="61829076" w14:textId="77777777" w:rsidR="00727C92" w:rsidRPr="005B2BBB" w:rsidRDefault="00727C92" w:rsidP="00F430DB">
      <w:pPr>
        <w:ind w:firstLine="709"/>
      </w:pPr>
    </w:p>
    <w:p w14:paraId="3D9F9854" w14:textId="77777777" w:rsidR="00F03DA6" w:rsidRPr="005B2BBB" w:rsidRDefault="00F03DA6">
      <w:pPr>
        <w:pStyle w:val="Nadpis2"/>
      </w:pPr>
      <w:r w:rsidRPr="005B2BBB">
        <w:t>Pod</w:t>
      </w:r>
      <w:r w:rsidR="005E3F13" w:rsidRPr="005B2BBB">
        <w:t>kapitola</w:t>
      </w:r>
    </w:p>
    <w:p w14:paraId="6311C85B" w14:textId="77777777" w:rsidR="00F430DB" w:rsidRPr="005B2BBB" w:rsidRDefault="00F430DB" w:rsidP="00F430DB">
      <w:pPr>
        <w:ind w:firstLine="709"/>
      </w:pPr>
      <w:r w:rsidRPr="005B2BBB">
        <w:t>Text…</w:t>
      </w:r>
    </w:p>
    <w:p w14:paraId="2BA226A1" w14:textId="77777777" w:rsidR="00727C92" w:rsidRPr="005B2BBB" w:rsidRDefault="00727C92" w:rsidP="00F430DB">
      <w:pPr>
        <w:ind w:firstLine="709"/>
      </w:pPr>
    </w:p>
    <w:p w14:paraId="4AC348B0" w14:textId="77777777" w:rsidR="00F03DA6" w:rsidRPr="005B2BBB" w:rsidRDefault="00F03DA6">
      <w:pPr>
        <w:pStyle w:val="Nadpis2"/>
      </w:pPr>
      <w:r w:rsidRPr="005B2BBB">
        <w:t>Pod</w:t>
      </w:r>
      <w:r w:rsidR="005E3F13" w:rsidRPr="005B2BBB">
        <w:t>kapitola</w:t>
      </w:r>
    </w:p>
    <w:p w14:paraId="13B8F398" w14:textId="77777777" w:rsidR="00F430DB" w:rsidRDefault="00F430DB" w:rsidP="00F430DB">
      <w:pPr>
        <w:ind w:firstLine="709"/>
      </w:pPr>
      <w:r w:rsidRPr="005B2BBB">
        <w:t>Text…</w:t>
      </w:r>
    </w:p>
    <w:p w14:paraId="17AD93B2" w14:textId="77777777" w:rsidR="00AE4DBD" w:rsidRDefault="00AE4DBD" w:rsidP="00F430DB">
      <w:pPr>
        <w:ind w:firstLine="709"/>
      </w:pPr>
    </w:p>
    <w:p w14:paraId="0DE4B5B7" w14:textId="77777777" w:rsidR="00581C75" w:rsidRDefault="00581C75" w:rsidP="00AE4DBD">
      <w:pPr>
        <w:keepNext/>
        <w:jc w:val="center"/>
      </w:pPr>
      <w:r>
        <w:rPr>
          <w:noProof/>
        </w:rPr>
        <w:drawing>
          <wp:inline distT="0" distB="0" distL="0" distR="0" wp14:anchorId="2F1F8AAE" wp14:editId="07777777">
            <wp:extent cx="4981575" cy="2800350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E731DA9" w14:textId="77777777" w:rsidR="00F430DB" w:rsidRPr="00F430DB" w:rsidRDefault="00581C75" w:rsidP="00581C75">
      <w:pPr>
        <w:pStyle w:val="Titulek"/>
      </w:pPr>
      <w:bookmarkStart w:id="43" w:name="_Toc391461002"/>
      <w:r>
        <w:t xml:space="preserve">Graf </w:t>
      </w:r>
      <w:r w:rsidR="00CF77FF">
        <w:fldChar w:fldCharType="begin"/>
      </w:r>
      <w:r w:rsidR="00F37997">
        <w:instrText xml:space="preserve"> SEQ Graf \* ARABIC </w:instrText>
      </w:r>
      <w:r w:rsidR="00CF77FF">
        <w:fldChar w:fldCharType="separate"/>
      </w:r>
      <w:r>
        <w:rPr>
          <w:noProof/>
        </w:rPr>
        <w:t>1</w:t>
      </w:r>
      <w:r w:rsidR="00CF77FF">
        <w:rPr>
          <w:noProof/>
        </w:rPr>
        <w:fldChar w:fldCharType="end"/>
      </w:r>
      <w:r>
        <w:t xml:space="preserve"> – Název grafu</w:t>
      </w:r>
      <w:bookmarkEnd w:id="43"/>
    </w:p>
    <w:p w14:paraId="4477279B" w14:textId="77777777" w:rsidR="00F03DA6" w:rsidRDefault="00F03DA6">
      <w:pPr>
        <w:pStyle w:val="Nadpis"/>
      </w:pPr>
      <w:bookmarkStart w:id="44" w:name="_Toc37577734"/>
      <w:bookmarkStart w:id="45" w:name="_Toc88120445"/>
      <w:bookmarkStart w:id="46" w:name="_Toc88120682"/>
      <w:bookmarkStart w:id="47" w:name="_Toc88120894"/>
      <w:bookmarkStart w:id="48" w:name="_Toc88120998"/>
      <w:bookmarkStart w:id="49" w:name="_Toc88121041"/>
      <w:bookmarkStart w:id="50" w:name="_Toc88121178"/>
      <w:bookmarkStart w:id="51" w:name="_Toc88121552"/>
      <w:bookmarkStart w:id="52" w:name="_Toc88121609"/>
      <w:bookmarkStart w:id="53" w:name="_Toc88121747"/>
      <w:bookmarkStart w:id="54" w:name="_Toc88122013"/>
      <w:bookmarkStart w:id="55" w:name="_Toc88124618"/>
      <w:bookmarkStart w:id="56" w:name="_Toc88124655"/>
      <w:bookmarkStart w:id="57" w:name="_Toc88124805"/>
      <w:bookmarkStart w:id="58" w:name="_Toc88125788"/>
      <w:bookmarkStart w:id="59" w:name="_Toc88126308"/>
      <w:bookmarkStart w:id="60" w:name="_Toc88126459"/>
      <w:bookmarkStart w:id="61" w:name="_Toc88126526"/>
      <w:bookmarkStart w:id="62" w:name="_Toc88126555"/>
      <w:bookmarkStart w:id="63" w:name="_Toc88126771"/>
      <w:bookmarkStart w:id="64" w:name="_Toc88126861"/>
      <w:bookmarkStart w:id="65" w:name="_Toc88127102"/>
      <w:bookmarkStart w:id="66" w:name="_Toc88127145"/>
      <w:bookmarkStart w:id="67" w:name="_Toc88128510"/>
      <w:bookmarkStart w:id="68" w:name="_Toc107634152"/>
      <w:bookmarkStart w:id="69" w:name="_Toc107635187"/>
      <w:bookmarkStart w:id="70" w:name="_Toc107635227"/>
      <w:bookmarkStart w:id="71" w:name="_Toc107635244"/>
      <w:r>
        <w:lastRenderedPageBreak/>
        <w:t>Závěr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04E2A9CA" w14:textId="77777777" w:rsidR="00F430DB" w:rsidRDefault="00F430DB" w:rsidP="00F430DB">
      <w:pPr>
        <w:ind w:firstLine="709"/>
      </w:pPr>
      <w:r w:rsidRPr="005B2BBB">
        <w:t>Text…</w:t>
      </w:r>
    </w:p>
    <w:p w14:paraId="66204FF1" w14:textId="77777777" w:rsidR="00F03DA6" w:rsidRDefault="00F03DA6"/>
    <w:p w14:paraId="3F515DF2" w14:textId="77777777" w:rsidR="00F03DA6" w:rsidRDefault="00F03DA6">
      <w:pPr>
        <w:pStyle w:val="Nadpis"/>
      </w:pPr>
      <w:bookmarkStart w:id="72" w:name="_Toc37577735"/>
      <w:bookmarkStart w:id="73" w:name="_Toc88120446"/>
      <w:bookmarkStart w:id="74" w:name="_Toc88120683"/>
      <w:bookmarkStart w:id="75" w:name="_Toc88120895"/>
      <w:bookmarkStart w:id="76" w:name="_Toc88120999"/>
      <w:bookmarkStart w:id="77" w:name="_Toc88121042"/>
      <w:bookmarkStart w:id="78" w:name="_Toc88121179"/>
      <w:bookmarkStart w:id="79" w:name="_Toc88121553"/>
      <w:bookmarkStart w:id="80" w:name="_Toc88121610"/>
      <w:bookmarkStart w:id="81" w:name="_Toc88121748"/>
      <w:bookmarkStart w:id="82" w:name="_Toc88122014"/>
      <w:bookmarkStart w:id="83" w:name="_Toc88124619"/>
      <w:bookmarkStart w:id="84" w:name="_Toc88124656"/>
      <w:bookmarkStart w:id="85" w:name="_Toc88124806"/>
      <w:bookmarkStart w:id="86" w:name="_Toc88125789"/>
      <w:bookmarkStart w:id="87" w:name="_Toc88126309"/>
      <w:bookmarkStart w:id="88" w:name="_Toc88126460"/>
      <w:bookmarkStart w:id="89" w:name="_Toc88126527"/>
      <w:bookmarkStart w:id="90" w:name="_Toc88126556"/>
      <w:bookmarkStart w:id="91" w:name="_Toc88126772"/>
      <w:bookmarkStart w:id="92" w:name="_Toc88126862"/>
      <w:bookmarkStart w:id="93" w:name="_Toc88127103"/>
      <w:bookmarkStart w:id="94" w:name="_Toc88127146"/>
      <w:bookmarkStart w:id="95" w:name="_Toc88128511"/>
      <w:bookmarkStart w:id="96" w:name="_Toc107634153"/>
      <w:bookmarkStart w:id="97" w:name="_Toc107635188"/>
      <w:bookmarkStart w:id="98" w:name="_Toc107635228"/>
      <w:bookmarkStart w:id="99" w:name="_Toc107635245"/>
      <w:r>
        <w:lastRenderedPageBreak/>
        <w:t>Seznam použit</w:t>
      </w:r>
      <w:r w:rsidR="005E3F13">
        <w:t>ÝCH</w:t>
      </w:r>
      <w:r>
        <w:t xml:space="preserve"> 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r w:rsidR="005E3F13">
        <w:t>ZDROJŮ INFORMACÍ</w:t>
      </w:r>
    </w:p>
    <w:p w14:paraId="2DBF0D7D" w14:textId="77777777" w:rsidR="00F430DB" w:rsidRDefault="00F430DB" w:rsidP="00F430DB"/>
    <w:p w14:paraId="0526FD01" w14:textId="77777777" w:rsidR="00F430DB" w:rsidRPr="005B2BBB" w:rsidRDefault="00F430DB" w:rsidP="00F430DB">
      <w:pPr>
        <w:rPr>
          <w:b/>
        </w:rPr>
      </w:pPr>
      <w:r w:rsidRPr="005B2BBB">
        <w:rPr>
          <w:b/>
        </w:rPr>
        <w:t xml:space="preserve">SEZNAM </w:t>
      </w:r>
      <w:r w:rsidR="001D7FA9" w:rsidRPr="005B2BBB">
        <w:rPr>
          <w:b/>
        </w:rPr>
        <w:t xml:space="preserve">POUŽITÉ </w:t>
      </w:r>
      <w:r w:rsidRPr="005B2BBB">
        <w:rPr>
          <w:b/>
        </w:rPr>
        <w:t>LITERATURY</w:t>
      </w:r>
    </w:p>
    <w:p w14:paraId="3FE2192B" w14:textId="77777777" w:rsidR="00F430DB" w:rsidRDefault="00F03DA6">
      <w:pPr>
        <w:pStyle w:val="Literatura"/>
      </w:pPr>
      <w:r>
        <w:tab/>
      </w:r>
      <w:bookmarkStart w:id="100" w:name="_Ref94455389"/>
      <w:r>
        <w:t>[</w:t>
      </w:r>
      <w:r w:rsidR="00CF77FF">
        <w:fldChar w:fldCharType="begin"/>
      </w:r>
      <w:r w:rsidR="001914E1">
        <w:instrText xml:space="preserve"> SEQ [ \* ARABIC </w:instrText>
      </w:r>
      <w:r w:rsidR="00CF77FF">
        <w:fldChar w:fldCharType="separate"/>
      </w:r>
      <w:r w:rsidR="001B6F1C">
        <w:rPr>
          <w:noProof/>
        </w:rPr>
        <w:t>1</w:t>
      </w:r>
      <w:r w:rsidR="00CF77FF">
        <w:rPr>
          <w:noProof/>
        </w:rPr>
        <w:fldChar w:fldCharType="end"/>
      </w:r>
      <w:bookmarkEnd w:id="100"/>
      <w:r>
        <w:t>]</w:t>
      </w:r>
      <w:r>
        <w:tab/>
      </w:r>
      <w:r w:rsidR="00B36177" w:rsidRPr="00A7124D">
        <w:t xml:space="preserve">PŘÍJMENÍ, Jméno autora. </w:t>
      </w:r>
      <w:r w:rsidR="00B36177" w:rsidRPr="00A7124D">
        <w:rPr>
          <w:i/>
          <w:iCs/>
        </w:rPr>
        <w:t>Název knihy</w:t>
      </w:r>
      <w:r w:rsidR="00B36177" w:rsidRPr="00A7124D">
        <w:t>. Označení vydání. Místo vydání: Vydavatel, rok vydání. Počet stran. ISBN.</w:t>
      </w:r>
      <w:r w:rsidR="00F430DB">
        <w:tab/>
      </w:r>
    </w:p>
    <w:p w14:paraId="6B62F1B3" w14:textId="77777777" w:rsidR="00F430DB" w:rsidRDefault="00F430DB">
      <w:pPr>
        <w:pStyle w:val="Literatura"/>
      </w:pPr>
    </w:p>
    <w:p w14:paraId="02F2C34E" w14:textId="77777777" w:rsidR="00F430DB" w:rsidRDefault="00F430DB">
      <w:pPr>
        <w:pStyle w:val="Literatura"/>
      </w:pPr>
    </w:p>
    <w:p w14:paraId="143294C4" w14:textId="77777777" w:rsidR="00F430DB" w:rsidRPr="005B2BBB" w:rsidRDefault="00F430DB">
      <w:pPr>
        <w:pStyle w:val="Literatura"/>
        <w:rPr>
          <w:b/>
          <w:szCs w:val="28"/>
        </w:rPr>
      </w:pPr>
      <w:r w:rsidRPr="005B2BBB">
        <w:rPr>
          <w:b/>
          <w:szCs w:val="28"/>
        </w:rPr>
        <w:t xml:space="preserve">SEZNAM </w:t>
      </w:r>
      <w:r w:rsidR="001D7FA9" w:rsidRPr="005B2BBB">
        <w:rPr>
          <w:b/>
          <w:szCs w:val="28"/>
        </w:rPr>
        <w:t xml:space="preserve">POUŽITÝCH </w:t>
      </w:r>
      <w:r w:rsidRPr="005B2BBB">
        <w:rPr>
          <w:b/>
          <w:szCs w:val="28"/>
        </w:rPr>
        <w:t>INTERNETOVÝCH ZDROJŮ</w:t>
      </w:r>
    </w:p>
    <w:p w14:paraId="38296D42" w14:textId="77777777" w:rsidR="00B36177" w:rsidRDefault="00F430DB">
      <w:pPr>
        <w:pStyle w:val="Literatura"/>
      </w:pPr>
      <w:r>
        <w:tab/>
        <w:t>[1</w:t>
      </w:r>
      <w:r w:rsidR="00B36177">
        <w:t>]</w:t>
      </w:r>
      <w:r w:rsidR="00B36177">
        <w:tab/>
      </w:r>
      <w:r w:rsidR="00B36177" w:rsidRPr="00A7124D">
        <w:t xml:space="preserve">PŘÍJMENÍ, Jméno autora stránky. Název stránky [online]. Místo vytvoření: Datum vytvoření/datum aktualizace stránky [datum citace]. </w:t>
      </w:r>
      <w:r w:rsidRPr="005B2BBB">
        <w:t xml:space="preserve">Dostupné z URL: </w:t>
      </w:r>
      <w:r w:rsidR="000E2FA4" w:rsidRPr="005B2BBB">
        <w:t>http://</w:t>
      </w:r>
      <w:proofErr w:type="gramStart"/>
      <w:r w:rsidR="000E2FA4" w:rsidRPr="005B2BBB">
        <w:t>... .</w:t>
      </w:r>
      <w:proofErr w:type="gramEnd"/>
    </w:p>
    <w:p w14:paraId="680A4E5D" w14:textId="77777777" w:rsidR="00B36177" w:rsidRDefault="00B36177">
      <w:pPr>
        <w:pStyle w:val="Literatura"/>
        <w:rPr>
          <w:bCs/>
        </w:rPr>
      </w:pPr>
    </w:p>
    <w:p w14:paraId="59B1A22C" w14:textId="77777777" w:rsidR="00F03DA6" w:rsidRDefault="00F03DA6">
      <w:pPr>
        <w:pStyle w:val="Nadpis"/>
      </w:pPr>
      <w:bookmarkStart w:id="101" w:name="_Toc37577736"/>
      <w:bookmarkStart w:id="102" w:name="_Toc88120447"/>
      <w:bookmarkStart w:id="103" w:name="_Toc88120684"/>
      <w:bookmarkStart w:id="104" w:name="_Toc88120896"/>
      <w:bookmarkStart w:id="105" w:name="_Toc88121000"/>
      <w:bookmarkStart w:id="106" w:name="_Toc88121043"/>
      <w:bookmarkStart w:id="107" w:name="_Toc88121180"/>
      <w:bookmarkStart w:id="108" w:name="_Toc88121554"/>
      <w:bookmarkStart w:id="109" w:name="_Toc88121611"/>
      <w:bookmarkStart w:id="110" w:name="_Toc88121749"/>
      <w:bookmarkStart w:id="111" w:name="_Toc88122015"/>
      <w:bookmarkStart w:id="112" w:name="_Toc88124620"/>
      <w:bookmarkStart w:id="113" w:name="_Toc88124657"/>
      <w:bookmarkStart w:id="114" w:name="_Toc88124807"/>
      <w:bookmarkStart w:id="115" w:name="_Toc88125790"/>
      <w:bookmarkStart w:id="116" w:name="_Toc88126310"/>
      <w:bookmarkStart w:id="117" w:name="_Toc88126461"/>
      <w:bookmarkStart w:id="118" w:name="_Toc88126528"/>
      <w:bookmarkStart w:id="119" w:name="_Toc88126557"/>
      <w:bookmarkStart w:id="120" w:name="_Toc88126773"/>
      <w:bookmarkStart w:id="121" w:name="_Toc88126863"/>
      <w:bookmarkStart w:id="122" w:name="_Toc88127104"/>
      <w:bookmarkStart w:id="123" w:name="_Toc88127147"/>
      <w:bookmarkStart w:id="124" w:name="_Toc88128512"/>
      <w:bookmarkStart w:id="125" w:name="_Toc107634154"/>
      <w:bookmarkStart w:id="126" w:name="_Toc107635189"/>
      <w:bookmarkStart w:id="127" w:name="_Toc107635229"/>
      <w:bookmarkStart w:id="128" w:name="_Toc107635246"/>
      <w:r>
        <w:lastRenderedPageBreak/>
        <w:t>Seznam použitých zkratek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19219836" w14:textId="77777777" w:rsidR="00727C92" w:rsidRPr="00727C92" w:rsidRDefault="00727C92" w:rsidP="00727C92"/>
    <w:tbl>
      <w:tblPr>
        <w:tblW w:w="8859" w:type="dxa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170"/>
        <w:gridCol w:w="8055"/>
      </w:tblGrid>
      <w:tr w:rsidR="00F03DA6" w14:paraId="599846A8" w14:textId="77777777">
        <w:tc>
          <w:tcPr>
            <w:tcW w:w="0" w:type="auto"/>
            <w:noWrap/>
          </w:tcPr>
          <w:p w14:paraId="634E3E4C" w14:textId="77777777" w:rsidR="00F03DA6" w:rsidRDefault="00F03DA6">
            <w:pPr>
              <w:pStyle w:val="Bezodstavce"/>
            </w:pPr>
            <w:r>
              <w:t>ABC</w:t>
            </w:r>
          </w:p>
        </w:tc>
        <w:tc>
          <w:tcPr>
            <w:tcW w:w="170" w:type="dxa"/>
          </w:tcPr>
          <w:p w14:paraId="296FEF7D" w14:textId="77777777" w:rsidR="00F03DA6" w:rsidRDefault="00F03DA6">
            <w:pPr>
              <w:pStyle w:val="Bezodstavce"/>
            </w:pPr>
          </w:p>
        </w:tc>
        <w:tc>
          <w:tcPr>
            <w:tcW w:w="8055" w:type="dxa"/>
          </w:tcPr>
          <w:p w14:paraId="44203EE3" w14:textId="77777777" w:rsidR="00F03DA6" w:rsidRDefault="00F03DA6">
            <w:pPr>
              <w:pStyle w:val="Bezodstavce"/>
            </w:pPr>
            <w:r>
              <w:t>Význam první zkratky</w:t>
            </w:r>
          </w:p>
        </w:tc>
      </w:tr>
      <w:tr w:rsidR="00F03DA6" w14:paraId="6C03F5A5" w14:textId="77777777">
        <w:tc>
          <w:tcPr>
            <w:tcW w:w="0" w:type="auto"/>
            <w:noWrap/>
          </w:tcPr>
          <w:p w14:paraId="61ED4E73" w14:textId="77777777" w:rsidR="00F03DA6" w:rsidRDefault="00F03DA6">
            <w:pPr>
              <w:pStyle w:val="Bezodstavce"/>
            </w:pPr>
            <w:r>
              <w:t>B</w:t>
            </w:r>
          </w:p>
        </w:tc>
        <w:tc>
          <w:tcPr>
            <w:tcW w:w="170" w:type="dxa"/>
          </w:tcPr>
          <w:p w14:paraId="7194DBDC" w14:textId="77777777" w:rsidR="00F03DA6" w:rsidRDefault="00F03DA6">
            <w:pPr>
              <w:pStyle w:val="Bezodstavce"/>
            </w:pPr>
          </w:p>
        </w:tc>
        <w:tc>
          <w:tcPr>
            <w:tcW w:w="8055" w:type="dxa"/>
          </w:tcPr>
          <w:p w14:paraId="006A2780" w14:textId="77777777" w:rsidR="00F03DA6" w:rsidRDefault="005E3F13" w:rsidP="005E3F13">
            <w:pPr>
              <w:pStyle w:val="Bezodstavce"/>
            </w:pPr>
            <w:r>
              <w:t>Význam druhé zkratky</w:t>
            </w:r>
          </w:p>
        </w:tc>
      </w:tr>
      <w:tr w:rsidR="00F03DA6" w14:paraId="6752EFB7" w14:textId="77777777">
        <w:tc>
          <w:tcPr>
            <w:tcW w:w="0" w:type="auto"/>
            <w:noWrap/>
          </w:tcPr>
          <w:p w14:paraId="37AAF844" w14:textId="77777777" w:rsidR="00F03DA6" w:rsidRDefault="00F03DA6">
            <w:pPr>
              <w:pStyle w:val="Bezodstavce"/>
            </w:pPr>
            <w:r>
              <w:t>C</w:t>
            </w:r>
          </w:p>
        </w:tc>
        <w:tc>
          <w:tcPr>
            <w:tcW w:w="170" w:type="dxa"/>
          </w:tcPr>
          <w:p w14:paraId="769D0D3C" w14:textId="77777777" w:rsidR="00F03DA6" w:rsidRDefault="00F03DA6">
            <w:pPr>
              <w:pStyle w:val="Bezodstavce"/>
            </w:pPr>
          </w:p>
        </w:tc>
        <w:tc>
          <w:tcPr>
            <w:tcW w:w="8055" w:type="dxa"/>
          </w:tcPr>
          <w:p w14:paraId="65A01FF1" w14:textId="77777777" w:rsidR="00F03DA6" w:rsidRDefault="00F03DA6">
            <w:pPr>
              <w:pStyle w:val="Bezodstavce"/>
            </w:pPr>
            <w:r>
              <w:t>Význam třetí zkratky</w:t>
            </w:r>
          </w:p>
        </w:tc>
      </w:tr>
      <w:tr w:rsidR="00F03DA6" w14:paraId="54CD245A" w14:textId="77777777">
        <w:tc>
          <w:tcPr>
            <w:tcW w:w="0" w:type="auto"/>
            <w:noWrap/>
          </w:tcPr>
          <w:p w14:paraId="1231BE67" w14:textId="77777777" w:rsidR="00F03DA6" w:rsidRDefault="00F03DA6">
            <w:pPr>
              <w:pStyle w:val="Bezodstavce"/>
            </w:pPr>
          </w:p>
        </w:tc>
        <w:tc>
          <w:tcPr>
            <w:tcW w:w="170" w:type="dxa"/>
          </w:tcPr>
          <w:p w14:paraId="36FEB5B0" w14:textId="77777777" w:rsidR="00F03DA6" w:rsidRDefault="00F03DA6">
            <w:pPr>
              <w:pStyle w:val="Bezodstavce"/>
            </w:pPr>
          </w:p>
        </w:tc>
        <w:tc>
          <w:tcPr>
            <w:tcW w:w="8055" w:type="dxa"/>
          </w:tcPr>
          <w:p w14:paraId="30D7AA69" w14:textId="77777777" w:rsidR="00F03DA6" w:rsidRDefault="00F03DA6">
            <w:pPr>
              <w:pStyle w:val="Bezodstavce"/>
            </w:pPr>
          </w:p>
        </w:tc>
      </w:tr>
    </w:tbl>
    <w:p w14:paraId="7196D064" w14:textId="77777777" w:rsidR="00F03DA6" w:rsidRDefault="00F03DA6"/>
    <w:p w14:paraId="5C37CF01" w14:textId="77777777" w:rsidR="00F03DA6" w:rsidRDefault="00F03DA6" w:rsidP="002A57D8">
      <w:pPr>
        <w:pStyle w:val="Nadpis"/>
        <w:spacing w:after="360"/>
      </w:pPr>
      <w:bookmarkStart w:id="129" w:name="_Toc37577737"/>
      <w:bookmarkStart w:id="130" w:name="_Toc88120448"/>
      <w:bookmarkStart w:id="131" w:name="_Toc88120685"/>
      <w:bookmarkStart w:id="132" w:name="_Toc88120897"/>
      <w:bookmarkStart w:id="133" w:name="_Toc88121001"/>
      <w:bookmarkStart w:id="134" w:name="_Toc88121044"/>
      <w:bookmarkStart w:id="135" w:name="_Toc88121181"/>
      <w:bookmarkStart w:id="136" w:name="_Toc88121555"/>
      <w:bookmarkStart w:id="137" w:name="_Toc88121612"/>
      <w:bookmarkStart w:id="138" w:name="_Toc88121750"/>
      <w:bookmarkStart w:id="139" w:name="_Toc88122016"/>
      <w:bookmarkStart w:id="140" w:name="_Toc88124621"/>
      <w:bookmarkStart w:id="141" w:name="_Toc88124658"/>
      <w:bookmarkStart w:id="142" w:name="_Toc88124808"/>
      <w:bookmarkStart w:id="143" w:name="_Toc88125791"/>
      <w:bookmarkStart w:id="144" w:name="_Toc88126311"/>
      <w:bookmarkStart w:id="145" w:name="_Toc88126462"/>
      <w:bookmarkStart w:id="146" w:name="_Toc88126529"/>
      <w:bookmarkStart w:id="147" w:name="_Toc88126558"/>
      <w:bookmarkStart w:id="148" w:name="_Toc88126774"/>
      <w:bookmarkStart w:id="149" w:name="_Toc88126864"/>
      <w:bookmarkStart w:id="150" w:name="_Toc88127105"/>
      <w:bookmarkStart w:id="151" w:name="_Toc88127148"/>
      <w:bookmarkStart w:id="152" w:name="_Toc88128513"/>
      <w:bookmarkStart w:id="153" w:name="_Toc107634155"/>
      <w:bookmarkStart w:id="154" w:name="_Toc107635190"/>
      <w:bookmarkStart w:id="155" w:name="_Toc107635230"/>
      <w:bookmarkStart w:id="156" w:name="_Toc107635247"/>
      <w:r>
        <w:lastRenderedPageBreak/>
        <w:t>Seznam obrázků</w:t>
      </w:r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</w:p>
    <w:p w14:paraId="52F4243F" w14:textId="77777777" w:rsidR="00AE4DBD" w:rsidRDefault="00CF77FF">
      <w:pPr>
        <w:pStyle w:val="Seznamobrzk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 w:rsidR="005B2BBB">
        <w:instrText xml:space="preserve"> TOC \h \z \c "Obrázek" </w:instrText>
      </w:r>
      <w:r>
        <w:fldChar w:fldCharType="separate"/>
      </w:r>
      <w:hyperlink w:anchor="_Toc391460991" w:history="1">
        <w:r w:rsidR="00AE4DBD" w:rsidRPr="00461FD4">
          <w:rPr>
            <w:rStyle w:val="Hypertextovodkaz"/>
          </w:rPr>
          <w:t>Obrázek 1 – Název obrázku</w:t>
        </w:r>
        <w:r w:rsidR="00AE4DBD">
          <w:rPr>
            <w:webHidden/>
          </w:rPr>
          <w:tab/>
        </w:r>
        <w:r>
          <w:rPr>
            <w:webHidden/>
          </w:rPr>
          <w:fldChar w:fldCharType="begin"/>
        </w:r>
        <w:r w:rsidR="00AE4DBD">
          <w:rPr>
            <w:webHidden/>
          </w:rPr>
          <w:instrText xml:space="preserve"> PAGEREF _Toc391460991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E4DBD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4FF1C98" w14:textId="77777777" w:rsidR="000E2FA4" w:rsidRDefault="00CF77FF" w:rsidP="005B2BBB">
      <w:pPr>
        <w:pStyle w:val="Seznamobrzk"/>
      </w:pPr>
      <w:r>
        <w:fldChar w:fldCharType="end"/>
      </w:r>
    </w:p>
    <w:p w14:paraId="6D072C0D" w14:textId="77777777" w:rsidR="000E2FA4" w:rsidRDefault="000E2FA4" w:rsidP="00F430DB">
      <w:pPr>
        <w:pStyle w:val="Seznamobrzk"/>
      </w:pPr>
    </w:p>
    <w:p w14:paraId="48A21919" w14:textId="77777777" w:rsidR="000E2FA4" w:rsidRDefault="000E2FA4" w:rsidP="00F430DB">
      <w:pPr>
        <w:pStyle w:val="Seznamobrzk"/>
      </w:pPr>
    </w:p>
    <w:p w14:paraId="6BD18F9B" w14:textId="77777777" w:rsidR="000E2FA4" w:rsidRDefault="000E2FA4" w:rsidP="00F430DB">
      <w:pPr>
        <w:pStyle w:val="Seznamobrzk"/>
      </w:pPr>
    </w:p>
    <w:p w14:paraId="238601FE" w14:textId="77777777" w:rsidR="000E2FA4" w:rsidRDefault="000E2FA4" w:rsidP="00F430DB">
      <w:pPr>
        <w:pStyle w:val="Seznamobrzk"/>
      </w:pPr>
    </w:p>
    <w:p w14:paraId="0F3CABC7" w14:textId="77777777" w:rsidR="000E2FA4" w:rsidRDefault="000E2FA4" w:rsidP="00F430DB">
      <w:pPr>
        <w:pStyle w:val="Seznamobrzk"/>
      </w:pPr>
    </w:p>
    <w:p w14:paraId="5B08B5D1" w14:textId="77777777" w:rsidR="000E2FA4" w:rsidRDefault="000E2FA4" w:rsidP="00F430DB">
      <w:pPr>
        <w:pStyle w:val="Seznamobrzk"/>
      </w:pPr>
    </w:p>
    <w:p w14:paraId="16DEB4AB" w14:textId="77777777" w:rsidR="000E2FA4" w:rsidRDefault="000E2FA4" w:rsidP="00F430DB">
      <w:pPr>
        <w:pStyle w:val="Seznamobrzk"/>
      </w:pPr>
    </w:p>
    <w:p w14:paraId="0AD9C6F4" w14:textId="77777777" w:rsidR="000E2FA4" w:rsidRDefault="000E2FA4" w:rsidP="00F430DB">
      <w:pPr>
        <w:pStyle w:val="Seznamobrzk"/>
      </w:pPr>
    </w:p>
    <w:p w14:paraId="4B1F511A" w14:textId="77777777" w:rsidR="000E2FA4" w:rsidRDefault="000E2FA4" w:rsidP="00F430DB">
      <w:pPr>
        <w:pStyle w:val="Seznamobrzk"/>
      </w:pPr>
    </w:p>
    <w:p w14:paraId="65F9C3DC" w14:textId="77777777" w:rsidR="000E2FA4" w:rsidRDefault="000E2FA4" w:rsidP="00F430DB">
      <w:pPr>
        <w:pStyle w:val="Seznamobrzk"/>
      </w:pPr>
    </w:p>
    <w:p w14:paraId="5023141B" w14:textId="77777777" w:rsidR="000E2FA4" w:rsidRDefault="000E2FA4" w:rsidP="00F430DB">
      <w:pPr>
        <w:pStyle w:val="Seznamobrzk"/>
      </w:pPr>
    </w:p>
    <w:p w14:paraId="1F3B1409" w14:textId="77777777" w:rsidR="000E2FA4" w:rsidRDefault="000E2FA4" w:rsidP="00F430DB">
      <w:pPr>
        <w:pStyle w:val="Seznamobrzk"/>
      </w:pPr>
    </w:p>
    <w:p w14:paraId="562C75D1" w14:textId="77777777" w:rsidR="000E2FA4" w:rsidRDefault="000E2FA4" w:rsidP="00F430DB">
      <w:pPr>
        <w:pStyle w:val="Seznamobrzk"/>
      </w:pPr>
    </w:p>
    <w:p w14:paraId="664355AD" w14:textId="77777777" w:rsidR="000E2FA4" w:rsidRDefault="000E2FA4" w:rsidP="00F430DB">
      <w:pPr>
        <w:pStyle w:val="Seznamobrzk"/>
      </w:pPr>
    </w:p>
    <w:p w14:paraId="1A965116" w14:textId="77777777" w:rsidR="000E2FA4" w:rsidRDefault="000E2FA4" w:rsidP="00F430DB">
      <w:pPr>
        <w:pStyle w:val="Seznamobrzk"/>
      </w:pPr>
    </w:p>
    <w:p w14:paraId="7DF4E37C" w14:textId="77777777" w:rsidR="000E2FA4" w:rsidRDefault="000E2FA4" w:rsidP="00F430DB">
      <w:pPr>
        <w:pStyle w:val="Seznamobrzk"/>
      </w:pPr>
    </w:p>
    <w:p w14:paraId="44FB30F8" w14:textId="77777777" w:rsidR="000E2FA4" w:rsidRDefault="000E2FA4" w:rsidP="00F430DB">
      <w:pPr>
        <w:pStyle w:val="Seznamobrzk"/>
      </w:pPr>
    </w:p>
    <w:p w14:paraId="1DA6542E" w14:textId="77777777" w:rsidR="000E2FA4" w:rsidRDefault="000E2FA4" w:rsidP="00F430DB">
      <w:pPr>
        <w:pStyle w:val="Seznamobrzk"/>
      </w:pPr>
    </w:p>
    <w:p w14:paraId="3041E394" w14:textId="77777777" w:rsidR="000E2FA4" w:rsidRDefault="000E2FA4" w:rsidP="00F430DB">
      <w:pPr>
        <w:pStyle w:val="Seznamobrzk"/>
      </w:pPr>
    </w:p>
    <w:p w14:paraId="722B00AE" w14:textId="77777777" w:rsidR="000E2FA4" w:rsidRDefault="000E2FA4" w:rsidP="00F430DB">
      <w:pPr>
        <w:pStyle w:val="Seznamobrzk"/>
      </w:pPr>
    </w:p>
    <w:p w14:paraId="3B4239C5" w14:textId="77777777" w:rsidR="006B2881" w:rsidRDefault="00CF77FF" w:rsidP="00F430DB">
      <w:pPr>
        <w:pStyle w:val="Seznamobrzk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 w:rsidR="006B2881">
        <w:instrText xml:space="preserve"> TOC \h \z \c "Obrázek" </w:instrText>
      </w:r>
      <w:r>
        <w:fldChar w:fldCharType="separate"/>
      </w:r>
    </w:p>
    <w:p w14:paraId="42C6D796" w14:textId="77777777" w:rsidR="000E2FA4" w:rsidRDefault="00CF77FF" w:rsidP="005B2BBB">
      <w:pPr>
        <w:jc w:val="center"/>
      </w:pPr>
      <w:r>
        <w:fldChar w:fldCharType="end"/>
      </w:r>
    </w:p>
    <w:p w14:paraId="6E1831B3" w14:textId="77777777" w:rsidR="000E2FA4" w:rsidRPr="006B2881" w:rsidRDefault="000E2FA4" w:rsidP="006B2881"/>
    <w:p w14:paraId="5AFD5FC0" w14:textId="77777777" w:rsidR="00F03DA6" w:rsidRDefault="00F03DA6" w:rsidP="002A57D8">
      <w:pPr>
        <w:pStyle w:val="Nadpis"/>
        <w:spacing w:after="360"/>
      </w:pPr>
      <w:bookmarkStart w:id="157" w:name="_Toc37577738"/>
      <w:bookmarkStart w:id="158" w:name="_Toc88120449"/>
      <w:bookmarkStart w:id="159" w:name="_Toc88120686"/>
      <w:bookmarkStart w:id="160" w:name="_Toc88120898"/>
      <w:bookmarkStart w:id="161" w:name="_Toc88121002"/>
      <w:bookmarkStart w:id="162" w:name="_Toc88121045"/>
      <w:bookmarkStart w:id="163" w:name="_Toc88121182"/>
      <w:bookmarkStart w:id="164" w:name="_Toc88121556"/>
      <w:bookmarkStart w:id="165" w:name="_Toc88121613"/>
      <w:bookmarkStart w:id="166" w:name="_Toc88121751"/>
      <w:bookmarkStart w:id="167" w:name="_Toc88122017"/>
      <w:bookmarkStart w:id="168" w:name="_Toc88124622"/>
      <w:bookmarkStart w:id="169" w:name="_Toc88124659"/>
      <w:bookmarkStart w:id="170" w:name="_Toc88124809"/>
      <w:bookmarkStart w:id="171" w:name="_Toc88125792"/>
      <w:bookmarkStart w:id="172" w:name="_Toc88126312"/>
      <w:bookmarkStart w:id="173" w:name="_Toc88126463"/>
      <w:bookmarkStart w:id="174" w:name="_Toc88126530"/>
      <w:bookmarkStart w:id="175" w:name="_Toc88126559"/>
      <w:bookmarkStart w:id="176" w:name="_Toc88126775"/>
      <w:bookmarkStart w:id="177" w:name="_Toc88126865"/>
      <w:bookmarkStart w:id="178" w:name="_Toc88127106"/>
      <w:bookmarkStart w:id="179" w:name="_Toc88127149"/>
      <w:bookmarkStart w:id="180" w:name="_Toc88128514"/>
      <w:bookmarkStart w:id="181" w:name="_Toc107634156"/>
      <w:bookmarkStart w:id="182" w:name="_Toc107635191"/>
      <w:bookmarkStart w:id="183" w:name="_Toc107635231"/>
      <w:bookmarkStart w:id="184" w:name="_Toc107635248"/>
      <w:r>
        <w:lastRenderedPageBreak/>
        <w:t>Seznam tabulek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bookmarkStart w:id="185" w:name="_Toc420374803"/>
    <w:p w14:paraId="5654C0DC" w14:textId="77777777" w:rsidR="00AE4DBD" w:rsidRDefault="00CF77FF">
      <w:pPr>
        <w:pStyle w:val="Seznamobrzk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 w:rsidR="002A57D8">
        <w:instrText xml:space="preserve"> TOC \h \z \c "Tabulka" </w:instrText>
      </w:r>
      <w:r>
        <w:fldChar w:fldCharType="separate"/>
      </w:r>
      <w:hyperlink w:anchor="_Toc391460995" w:history="1">
        <w:r w:rsidR="00AE4DBD" w:rsidRPr="00452090">
          <w:rPr>
            <w:rStyle w:val="Hypertextovodkaz"/>
          </w:rPr>
          <w:t>Tabulka 1 – Název tabulky</w:t>
        </w:r>
        <w:r w:rsidR="00AE4DBD">
          <w:rPr>
            <w:webHidden/>
          </w:rPr>
          <w:tab/>
        </w:r>
        <w:r>
          <w:rPr>
            <w:webHidden/>
          </w:rPr>
          <w:fldChar w:fldCharType="begin"/>
        </w:r>
        <w:r w:rsidR="00AE4DBD">
          <w:rPr>
            <w:webHidden/>
          </w:rPr>
          <w:instrText xml:space="preserve"> PAGEREF _Toc391460995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E4DBD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4E11D2A" w14:textId="77777777" w:rsidR="00581C75" w:rsidRDefault="00CF77FF" w:rsidP="002A57D8">
      <w:r>
        <w:fldChar w:fldCharType="end"/>
      </w:r>
    </w:p>
    <w:p w14:paraId="31126E5D" w14:textId="77777777" w:rsidR="00581C75" w:rsidRDefault="00581C75">
      <w:pPr>
        <w:spacing w:after="0" w:line="240" w:lineRule="auto"/>
        <w:jc w:val="left"/>
      </w:pPr>
      <w:r>
        <w:br w:type="page"/>
      </w:r>
    </w:p>
    <w:p w14:paraId="55B2B6D9" w14:textId="77777777" w:rsidR="00581C75" w:rsidRDefault="00581C75" w:rsidP="00581C75">
      <w:pPr>
        <w:pStyle w:val="Nadpis"/>
        <w:spacing w:after="360"/>
      </w:pPr>
      <w:r>
        <w:lastRenderedPageBreak/>
        <w:t>Seznam GRAFŮ</w:t>
      </w:r>
    </w:p>
    <w:p w14:paraId="13871290" w14:textId="77777777" w:rsidR="00AE4DBD" w:rsidRDefault="00CF77FF">
      <w:pPr>
        <w:pStyle w:val="Seznamobrzk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 w:rsidR="00581C75">
        <w:instrText xml:space="preserve"> TOC \h \z \c "Graf" </w:instrText>
      </w:r>
      <w:r>
        <w:fldChar w:fldCharType="separate"/>
      </w:r>
      <w:hyperlink w:anchor="_Toc391461002" w:history="1">
        <w:r w:rsidR="00AE4DBD" w:rsidRPr="00CB28AE">
          <w:rPr>
            <w:rStyle w:val="Hypertextovodkaz"/>
          </w:rPr>
          <w:t>Graf 1 – Název grafu</w:t>
        </w:r>
        <w:r w:rsidR="00AE4DBD">
          <w:rPr>
            <w:webHidden/>
          </w:rPr>
          <w:tab/>
        </w:r>
        <w:r>
          <w:rPr>
            <w:webHidden/>
          </w:rPr>
          <w:fldChar w:fldCharType="begin"/>
        </w:r>
        <w:r w:rsidR="00AE4DBD">
          <w:rPr>
            <w:webHidden/>
          </w:rPr>
          <w:instrText xml:space="preserve"> PAGEREF _Toc391461002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E4DBD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DE403A5" w14:textId="77777777" w:rsidR="00F03DA6" w:rsidRDefault="00CF77FF" w:rsidP="00581C75">
      <w:r>
        <w:fldChar w:fldCharType="end"/>
      </w:r>
    </w:p>
    <w:p w14:paraId="0260D88F" w14:textId="77777777" w:rsidR="00F03DA6" w:rsidRDefault="00F03DA6" w:rsidP="002A57D8">
      <w:pPr>
        <w:pStyle w:val="Nadpis"/>
        <w:spacing w:after="360"/>
      </w:pPr>
      <w:bookmarkStart w:id="186" w:name="_Toc37577739"/>
      <w:bookmarkStart w:id="187" w:name="_Toc88120450"/>
      <w:bookmarkStart w:id="188" w:name="_Toc88120687"/>
      <w:bookmarkStart w:id="189" w:name="_Toc88120899"/>
      <w:bookmarkStart w:id="190" w:name="_Toc88121003"/>
      <w:bookmarkStart w:id="191" w:name="_Toc88121046"/>
      <w:bookmarkStart w:id="192" w:name="_Toc88121183"/>
      <w:bookmarkStart w:id="193" w:name="_Toc88121557"/>
      <w:bookmarkStart w:id="194" w:name="_Toc88121614"/>
      <w:bookmarkStart w:id="195" w:name="_Toc88121752"/>
      <w:bookmarkStart w:id="196" w:name="_Toc88122018"/>
      <w:bookmarkStart w:id="197" w:name="_Toc88124623"/>
      <w:bookmarkStart w:id="198" w:name="_Toc88124660"/>
      <w:bookmarkStart w:id="199" w:name="_Toc88124810"/>
      <w:bookmarkStart w:id="200" w:name="_Toc88125793"/>
      <w:bookmarkStart w:id="201" w:name="_Toc88126313"/>
      <w:bookmarkStart w:id="202" w:name="_Toc88126464"/>
      <w:bookmarkStart w:id="203" w:name="_Toc88126531"/>
      <w:bookmarkStart w:id="204" w:name="_Toc88126560"/>
      <w:bookmarkStart w:id="205" w:name="_Toc88126776"/>
      <w:bookmarkStart w:id="206" w:name="_Toc88126866"/>
      <w:bookmarkStart w:id="207" w:name="_Toc88127107"/>
      <w:bookmarkStart w:id="208" w:name="_Toc88127150"/>
      <w:bookmarkStart w:id="209" w:name="_Toc88128515"/>
      <w:bookmarkStart w:id="210" w:name="_Toc107634157"/>
      <w:bookmarkStart w:id="211" w:name="_Toc107635192"/>
      <w:bookmarkStart w:id="212" w:name="_Toc107635232"/>
      <w:bookmarkStart w:id="213" w:name="_Toc107635249"/>
      <w:bookmarkEnd w:id="185"/>
      <w:r>
        <w:lastRenderedPageBreak/>
        <w:t>Seznam Příloh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</w:p>
    <w:p w14:paraId="10381E16" w14:textId="77777777" w:rsidR="000E2FA4" w:rsidRDefault="002A57D8" w:rsidP="002A57D8">
      <w:r>
        <w:t xml:space="preserve">Příloha </w:t>
      </w:r>
      <w:r w:rsidR="000E2FA4">
        <w:t>1</w:t>
      </w:r>
      <w:r>
        <w:t> </w:t>
      </w:r>
      <w:r w:rsidR="000E2FA4">
        <w:t>–</w:t>
      </w:r>
      <w:r>
        <w:t> </w:t>
      </w:r>
      <w:r w:rsidR="000E2FA4">
        <w:t>Nadpis</w:t>
      </w:r>
    </w:p>
    <w:p w14:paraId="1BA3989B" w14:textId="77777777" w:rsidR="00AE4DBD" w:rsidRDefault="00AE4DBD" w:rsidP="00AE4DBD">
      <w:r>
        <w:t>Příloha 2 – Nadpis</w:t>
      </w:r>
    </w:p>
    <w:p w14:paraId="62431CDC" w14:textId="77777777" w:rsidR="00AE4DBD" w:rsidRDefault="00AE4DBD" w:rsidP="002A57D8"/>
    <w:p w14:paraId="49E398E2" w14:textId="77777777" w:rsidR="002A57D8" w:rsidRDefault="002A57D8">
      <w:pPr>
        <w:spacing w:after="0" w:line="240" w:lineRule="auto"/>
        <w:jc w:val="left"/>
      </w:pPr>
      <w:r>
        <w:br w:type="page"/>
      </w:r>
    </w:p>
    <w:p w14:paraId="18361208" w14:textId="77777777" w:rsidR="002A57D8" w:rsidRDefault="00AE4DBD" w:rsidP="002A57D8">
      <w:pPr>
        <w:pStyle w:val="Nzev"/>
      </w:pPr>
      <w:r>
        <w:rPr>
          <w:caps w:val="0"/>
        </w:rPr>
        <w:lastRenderedPageBreak/>
        <w:t>Příloha 1</w:t>
      </w:r>
      <w:r w:rsidR="00896ECD">
        <w:rPr>
          <w:caps w:val="0"/>
        </w:rPr>
        <w:softHyphen/>
        <w:t xml:space="preserve"> – Nadpis </w:t>
      </w:r>
    </w:p>
    <w:p w14:paraId="16287F21" w14:textId="77777777" w:rsidR="008A5979" w:rsidRPr="008A5979" w:rsidRDefault="008A5979" w:rsidP="008A5979"/>
    <w:sectPr w:rsidR="008A5979" w:rsidRPr="008A5979" w:rsidSect="00437FCB">
      <w:headerReference w:type="default" r:id="rId14"/>
      <w:type w:val="continuous"/>
      <w:pgSz w:w="11907" w:h="16840" w:code="9"/>
      <w:pgMar w:top="1701" w:right="1134" w:bottom="1134" w:left="1134" w:header="851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93A62" w14:textId="77777777" w:rsidR="00FF78BB" w:rsidRDefault="00FF78BB">
      <w:r>
        <w:separator/>
      </w:r>
    </w:p>
    <w:p w14:paraId="384BA73E" w14:textId="77777777" w:rsidR="00FF78BB" w:rsidRDefault="00FF78BB"/>
  </w:endnote>
  <w:endnote w:type="continuationSeparator" w:id="0">
    <w:p w14:paraId="34B3F2EB" w14:textId="77777777" w:rsidR="00FF78BB" w:rsidRDefault="00FF78BB">
      <w:r>
        <w:continuationSeparator/>
      </w:r>
    </w:p>
    <w:p w14:paraId="7D34F5C7" w14:textId="77777777" w:rsidR="00FF78BB" w:rsidRDefault="00FF78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020A7" w14:textId="77777777" w:rsidR="00FF78BB" w:rsidRDefault="00FF78BB">
      <w:r>
        <w:separator/>
      </w:r>
    </w:p>
  </w:footnote>
  <w:footnote w:type="continuationSeparator" w:id="0">
    <w:p w14:paraId="1D7B270A" w14:textId="77777777" w:rsidR="00FF78BB" w:rsidRDefault="00FF78BB">
      <w:r>
        <w:continuationSeparator/>
      </w:r>
    </w:p>
    <w:p w14:paraId="4F904CB7" w14:textId="77777777" w:rsidR="00FF78BB" w:rsidRDefault="00FF78BB"/>
  </w:footnote>
  <w:footnote w:id="1">
    <w:p w14:paraId="070AC5A4" w14:textId="18160D10" w:rsidR="005C74B4" w:rsidRDefault="00F430DB" w:rsidP="3170F3C6">
      <w:pPr>
        <w:pStyle w:val="Bezmezer"/>
        <w:jc w:val="both"/>
        <w:rPr>
          <w:rFonts w:eastAsia="Times New Roman"/>
          <w:sz w:val="20"/>
          <w:szCs w:val="20"/>
        </w:rPr>
      </w:pPr>
      <w:r w:rsidRPr="3170F3C6">
        <w:rPr>
          <w:rStyle w:val="Znakapoznpodarou"/>
          <w:sz w:val="20"/>
          <w:szCs w:val="20"/>
        </w:rPr>
        <w:footnoteRef/>
      </w:r>
      <w:r w:rsidR="3170F3C6" w:rsidRPr="3170F3C6">
        <w:rPr>
          <w:sz w:val="20"/>
          <w:szCs w:val="20"/>
        </w:rPr>
        <w:t xml:space="preserve"> </w:t>
      </w:r>
      <w:r w:rsidR="3170F3C6" w:rsidRPr="3170F3C6">
        <w:rPr>
          <w:rFonts w:ascii="Open Sans" w:eastAsia="Open Sans" w:hAnsi="Open Sans" w:cs="Open Sans"/>
          <w:color w:val="212529"/>
          <w:szCs w:val="24"/>
        </w:rPr>
        <w:t xml:space="preserve">Vesmír. </w:t>
      </w:r>
      <w:r w:rsidR="3170F3C6" w:rsidRPr="3170F3C6">
        <w:rPr>
          <w:rFonts w:ascii="Open Sans" w:eastAsia="Open Sans" w:hAnsi="Open Sans" w:cs="Open Sans"/>
          <w:i/>
          <w:iCs/>
          <w:color w:val="212529"/>
          <w:szCs w:val="24"/>
        </w:rPr>
        <w:t>Vesmír</w:t>
      </w:r>
      <w:r w:rsidR="3170F3C6" w:rsidRPr="3170F3C6">
        <w:rPr>
          <w:rFonts w:ascii="Open Sans" w:eastAsia="Open Sans" w:hAnsi="Open Sans" w:cs="Open Sans"/>
          <w:color w:val="212529"/>
          <w:szCs w:val="24"/>
        </w:rPr>
        <w:t>. 2023, roč. 102, č. 153, s. 663.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7F00" w14:textId="77777777" w:rsidR="00F03DA6" w:rsidRDefault="00945F32" w:rsidP="00945F32">
    <w:pPr>
      <w:pStyle w:val="Zkladntext"/>
      <w:pBdr>
        <w:bottom w:val="single" w:sz="4" w:space="1" w:color="auto"/>
      </w:pBdr>
      <w:tabs>
        <w:tab w:val="right" w:pos="8788"/>
      </w:tabs>
      <w:jc w:val="left"/>
    </w:pPr>
    <w:r>
      <w:t>Stojanovo gymnázium, Velehrad</w:t>
    </w:r>
    <w:r>
      <w:tab/>
    </w:r>
    <w:r w:rsidR="00732CDB">
      <w:fldChar w:fldCharType="begin"/>
    </w:r>
    <w:r w:rsidR="00732CDB">
      <w:instrText xml:space="preserve"> PAGE </w:instrText>
    </w:r>
    <w:r w:rsidR="00732CDB">
      <w:fldChar w:fldCharType="separate"/>
    </w:r>
    <w:r w:rsidR="00124AC6">
      <w:rPr>
        <w:noProof/>
      </w:rPr>
      <w:t>17</w:t>
    </w:r>
    <w:r w:rsidR="00732CDB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2983D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363D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62E7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5ED7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366F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BEBEF2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9740DF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EC08A8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57A234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3433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34C38D4"/>
    <w:multiLevelType w:val="hybridMultilevel"/>
    <w:tmpl w:val="B44C59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AA1905"/>
    <w:multiLevelType w:val="hybridMultilevel"/>
    <w:tmpl w:val="F3B6559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103397"/>
    <w:multiLevelType w:val="singleLevel"/>
    <w:tmpl w:val="CA666036"/>
    <w:lvl w:ilvl="0">
      <w:start w:val="1"/>
      <w:numFmt w:val="upperRoman"/>
      <w:lvlText w:val="P %1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4" w15:restartNumberingAfterBreak="0">
    <w:nsid w:val="0D1E759C"/>
    <w:multiLevelType w:val="multilevel"/>
    <w:tmpl w:val="2542B3D2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0FC24351"/>
    <w:multiLevelType w:val="hybridMultilevel"/>
    <w:tmpl w:val="CFFC6BC6"/>
    <w:lvl w:ilvl="0" w:tplc="F1C81144">
      <w:start w:val="1"/>
      <w:numFmt w:val="decimal"/>
      <w:lvlText w:val="(%1)"/>
      <w:lvlJc w:val="right"/>
      <w:pPr>
        <w:tabs>
          <w:tab w:val="num" w:pos="851"/>
        </w:tabs>
        <w:ind w:left="851" w:hanging="142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D555B8"/>
    <w:multiLevelType w:val="hybridMultilevel"/>
    <w:tmpl w:val="59569D3E"/>
    <w:lvl w:ilvl="0" w:tplc="0405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13B406D8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D5874F3"/>
    <w:multiLevelType w:val="hybridMultilevel"/>
    <w:tmpl w:val="D58AC40A"/>
    <w:lvl w:ilvl="0" w:tplc="7C507836">
      <w:start w:val="1"/>
      <w:numFmt w:val="decimal"/>
      <w:lvlText w:val="[%1]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C83337"/>
    <w:multiLevelType w:val="hybridMultilevel"/>
    <w:tmpl w:val="CA56C264"/>
    <w:lvl w:ilvl="0" w:tplc="1AA0EB08">
      <w:start w:val="1"/>
      <w:numFmt w:val="upperRoman"/>
      <w:pStyle w:val="Obsah1"/>
      <w:lvlText w:val="%1"/>
      <w:lvlJc w:val="left"/>
      <w:pPr>
        <w:tabs>
          <w:tab w:val="num" w:pos="720"/>
        </w:tabs>
        <w:ind w:left="180" w:hanging="18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1D7351"/>
    <w:multiLevelType w:val="singleLevel"/>
    <w:tmpl w:val="8F924AEA"/>
    <w:lvl w:ilvl="0">
      <w:start w:val="1"/>
      <w:numFmt w:val="decimal"/>
      <w:lvlText w:val="[%1]"/>
      <w:lvlJc w:val="left"/>
      <w:pPr>
        <w:tabs>
          <w:tab w:val="num" w:pos="360"/>
        </w:tabs>
        <w:ind w:left="283" w:hanging="283"/>
      </w:pPr>
      <w:rPr>
        <w:sz w:val="22"/>
        <w:szCs w:val="22"/>
      </w:rPr>
    </w:lvl>
  </w:abstractNum>
  <w:abstractNum w:abstractNumId="21" w15:restartNumberingAfterBreak="0">
    <w:nsid w:val="39176EEC"/>
    <w:multiLevelType w:val="hybridMultilevel"/>
    <w:tmpl w:val="4AFACE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C4D5D"/>
    <w:multiLevelType w:val="hybridMultilevel"/>
    <w:tmpl w:val="40F45E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B716BD"/>
    <w:multiLevelType w:val="hybridMultilevel"/>
    <w:tmpl w:val="FD485894"/>
    <w:lvl w:ilvl="0" w:tplc="A8EE49B2">
      <w:start w:val="1"/>
      <w:numFmt w:val="upperRoman"/>
      <w:lvlText w:val="%1"/>
      <w:lvlJc w:val="left"/>
      <w:pPr>
        <w:tabs>
          <w:tab w:val="num" w:pos="1260"/>
        </w:tabs>
        <w:ind w:left="720" w:hanging="180"/>
      </w:pPr>
      <w:rPr>
        <w:rFonts w:hint="default"/>
      </w:rPr>
    </w:lvl>
    <w:lvl w:ilvl="1" w:tplc="B70A98A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5D7BD8"/>
    <w:multiLevelType w:val="multilevel"/>
    <w:tmpl w:val="D7743AB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2607D0A"/>
    <w:multiLevelType w:val="hybridMultilevel"/>
    <w:tmpl w:val="471C6328"/>
    <w:lvl w:ilvl="0" w:tplc="CB10B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A1727E"/>
    <w:multiLevelType w:val="hybridMultilevel"/>
    <w:tmpl w:val="9B78EE00"/>
    <w:lvl w:ilvl="0" w:tplc="FF9EE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DF61B9"/>
    <w:multiLevelType w:val="hybridMultilevel"/>
    <w:tmpl w:val="EAA2FCBE"/>
    <w:lvl w:ilvl="0" w:tplc="A10A71A2">
      <w:start w:val="1"/>
      <w:numFmt w:val="upperRoman"/>
      <w:pStyle w:val="st-slice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FC7308"/>
    <w:multiLevelType w:val="hybridMultilevel"/>
    <w:tmpl w:val="7C12561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9198C"/>
    <w:multiLevelType w:val="hybridMultilevel"/>
    <w:tmpl w:val="840C4744"/>
    <w:lvl w:ilvl="0" w:tplc="0405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7BCF01FF"/>
    <w:multiLevelType w:val="hybridMultilevel"/>
    <w:tmpl w:val="644C34D2"/>
    <w:lvl w:ilvl="0" w:tplc="69C8858E">
      <w:start w:val="1"/>
      <w:numFmt w:val="decimal"/>
      <w:pStyle w:val="Program"/>
      <w:lvlText w:val="%1"/>
      <w:lvlJc w:val="right"/>
      <w:pPr>
        <w:tabs>
          <w:tab w:val="num" w:pos="567"/>
        </w:tabs>
        <w:ind w:left="567" w:hanging="142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634CF6"/>
    <w:multiLevelType w:val="hybridMultilevel"/>
    <w:tmpl w:val="7BD4FD30"/>
    <w:lvl w:ilvl="0" w:tplc="CA1E8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33A2D"/>
    <w:multiLevelType w:val="hybridMultilevel"/>
    <w:tmpl w:val="3A7274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cs="Wingdings" w:hint="default"/>
          <w:b/>
          <w:bCs/>
          <w:i/>
          <w:iCs/>
          <w:sz w:val="24"/>
          <w:szCs w:val="24"/>
          <w:u w:val="none"/>
        </w:rPr>
      </w:lvl>
    </w:lvlOverride>
  </w:num>
  <w:num w:numId="2">
    <w:abstractNumId w:val="24"/>
  </w:num>
  <w:num w:numId="3">
    <w:abstractNumId w:val="20"/>
  </w:num>
  <w:num w:numId="4">
    <w:abstractNumId w:val="32"/>
  </w:num>
  <w:num w:numId="5">
    <w:abstractNumId w:val="15"/>
  </w:num>
  <w:num w:numId="6">
    <w:abstractNumId w:val="13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6"/>
  </w:num>
  <w:num w:numId="18">
    <w:abstractNumId w:val="28"/>
  </w:num>
  <w:num w:numId="19">
    <w:abstractNumId w:val="29"/>
  </w:num>
  <w:num w:numId="20">
    <w:abstractNumId w:val="12"/>
  </w:num>
  <w:num w:numId="21">
    <w:abstractNumId w:val="22"/>
  </w:num>
  <w:num w:numId="22">
    <w:abstractNumId w:val="30"/>
  </w:num>
  <w:num w:numId="23">
    <w:abstractNumId w:val="17"/>
  </w:num>
  <w:num w:numId="24">
    <w:abstractNumId w:val="18"/>
  </w:num>
  <w:num w:numId="25">
    <w:abstractNumId w:val="23"/>
  </w:num>
  <w:num w:numId="26">
    <w:abstractNumId w:val="11"/>
  </w:num>
  <w:num w:numId="27">
    <w:abstractNumId w:val="25"/>
  </w:num>
  <w:num w:numId="28">
    <w:abstractNumId w:val="14"/>
  </w:num>
  <w:num w:numId="29">
    <w:abstractNumId w:val="21"/>
  </w:num>
  <w:num w:numId="30">
    <w:abstractNumId w:val="19"/>
  </w:num>
  <w:num w:numId="31">
    <w:abstractNumId w:val="27"/>
  </w:num>
  <w:num w:numId="32">
    <w:abstractNumId w:val="26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F1C"/>
    <w:rsid w:val="000360CC"/>
    <w:rsid w:val="000E2FA4"/>
    <w:rsid w:val="00124AC6"/>
    <w:rsid w:val="001914E1"/>
    <w:rsid w:val="00191870"/>
    <w:rsid w:val="001B10A0"/>
    <w:rsid w:val="001B6F1C"/>
    <w:rsid w:val="001D7FA9"/>
    <w:rsid w:val="00246798"/>
    <w:rsid w:val="00276699"/>
    <w:rsid w:val="00294C06"/>
    <w:rsid w:val="002957BD"/>
    <w:rsid w:val="002A57D8"/>
    <w:rsid w:val="002C51A3"/>
    <w:rsid w:val="0035078E"/>
    <w:rsid w:val="0039324E"/>
    <w:rsid w:val="003F1A18"/>
    <w:rsid w:val="00405DD8"/>
    <w:rsid w:val="00437FCB"/>
    <w:rsid w:val="004441EB"/>
    <w:rsid w:val="00463E1C"/>
    <w:rsid w:val="00470F07"/>
    <w:rsid w:val="00476072"/>
    <w:rsid w:val="00495F11"/>
    <w:rsid w:val="004F597C"/>
    <w:rsid w:val="00513E5B"/>
    <w:rsid w:val="00581C75"/>
    <w:rsid w:val="005A7C65"/>
    <w:rsid w:val="005B2342"/>
    <w:rsid w:val="005B2BBB"/>
    <w:rsid w:val="005C74B4"/>
    <w:rsid w:val="005E3F13"/>
    <w:rsid w:val="005E6C74"/>
    <w:rsid w:val="00676B50"/>
    <w:rsid w:val="00695B36"/>
    <w:rsid w:val="006B0198"/>
    <w:rsid w:val="006B2881"/>
    <w:rsid w:val="006C5A21"/>
    <w:rsid w:val="006D3F35"/>
    <w:rsid w:val="00727C92"/>
    <w:rsid w:val="00732CDB"/>
    <w:rsid w:val="007816DF"/>
    <w:rsid w:val="0079427F"/>
    <w:rsid w:val="00797641"/>
    <w:rsid w:val="00830E21"/>
    <w:rsid w:val="00894BD6"/>
    <w:rsid w:val="00896ECD"/>
    <w:rsid w:val="008A5979"/>
    <w:rsid w:val="008D5879"/>
    <w:rsid w:val="00907540"/>
    <w:rsid w:val="009433FC"/>
    <w:rsid w:val="00945F32"/>
    <w:rsid w:val="00A65512"/>
    <w:rsid w:val="00A66A61"/>
    <w:rsid w:val="00A94BCA"/>
    <w:rsid w:val="00AE4DBD"/>
    <w:rsid w:val="00B06F91"/>
    <w:rsid w:val="00B36177"/>
    <w:rsid w:val="00BF516D"/>
    <w:rsid w:val="00C32BDE"/>
    <w:rsid w:val="00C33527"/>
    <w:rsid w:val="00C42AB2"/>
    <w:rsid w:val="00C53608"/>
    <w:rsid w:val="00C5567A"/>
    <w:rsid w:val="00C62132"/>
    <w:rsid w:val="00C80831"/>
    <w:rsid w:val="00CB6545"/>
    <w:rsid w:val="00CF77FF"/>
    <w:rsid w:val="00D4659F"/>
    <w:rsid w:val="00DD7910"/>
    <w:rsid w:val="00DE596E"/>
    <w:rsid w:val="00E47ECB"/>
    <w:rsid w:val="00EC17F4"/>
    <w:rsid w:val="00F03DA6"/>
    <w:rsid w:val="00F318D1"/>
    <w:rsid w:val="00F31AE2"/>
    <w:rsid w:val="00F37997"/>
    <w:rsid w:val="00F430DB"/>
    <w:rsid w:val="00F73028"/>
    <w:rsid w:val="00F9093C"/>
    <w:rsid w:val="00FD4974"/>
    <w:rsid w:val="00FF78BB"/>
    <w:rsid w:val="3170F3C6"/>
    <w:rsid w:val="3DEC844C"/>
    <w:rsid w:val="3FCD279F"/>
    <w:rsid w:val="7431F622"/>
    <w:rsid w:val="7844168F"/>
    <w:rsid w:val="7DFB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43205"/>
  <w15:docId w15:val="{5764A7B2-53F7-449C-B90E-6EF5E791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7FCB"/>
    <w:pPr>
      <w:spacing w:after="120" w:line="360" w:lineRule="auto"/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437FCB"/>
    <w:pPr>
      <w:keepNext/>
      <w:pageBreakBefore/>
      <w:numPr>
        <w:numId w:val="28"/>
      </w:numPr>
      <w:tabs>
        <w:tab w:val="left" w:pos="567"/>
      </w:tabs>
      <w:jc w:val="left"/>
      <w:outlineLvl w:val="0"/>
    </w:pPr>
    <w:rPr>
      <w:b/>
      <w:bCs/>
      <w:caps/>
      <w:kern w:val="28"/>
      <w:sz w:val="28"/>
      <w:szCs w:val="28"/>
    </w:rPr>
  </w:style>
  <w:style w:type="paragraph" w:styleId="Nadpis2">
    <w:name w:val="heading 2"/>
    <w:basedOn w:val="Normln"/>
    <w:next w:val="Normln"/>
    <w:qFormat/>
    <w:rsid w:val="00437FCB"/>
    <w:pPr>
      <w:keepNext/>
      <w:numPr>
        <w:ilvl w:val="1"/>
        <w:numId w:val="28"/>
      </w:numPr>
      <w:tabs>
        <w:tab w:val="left" w:pos="851"/>
      </w:tabs>
      <w:spacing w:before="240"/>
      <w:jc w:val="left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next w:val="Normln"/>
    <w:qFormat/>
    <w:rsid w:val="00437FCB"/>
    <w:pPr>
      <w:keepNext/>
      <w:numPr>
        <w:ilvl w:val="2"/>
        <w:numId w:val="28"/>
      </w:numPr>
      <w:tabs>
        <w:tab w:val="left" w:pos="1134"/>
      </w:tabs>
      <w:spacing w:before="240"/>
      <w:jc w:val="left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437FCB"/>
    <w:pPr>
      <w:keepNext/>
      <w:numPr>
        <w:ilvl w:val="3"/>
        <w:numId w:val="28"/>
      </w:numPr>
      <w:spacing w:before="240"/>
      <w:jc w:val="left"/>
      <w:outlineLvl w:val="3"/>
    </w:pPr>
    <w:rPr>
      <w:b/>
      <w:bCs/>
      <w:i/>
      <w:iCs/>
    </w:rPr>
  </w:style>
  <w:style w:type="paragraph" w:styleId="Nadpis5">
    <w:name w:val="heading 5"/>
    <w:aliases w:val="Nepoužívaný 5"/>
    <w:basedOn w:val="Normln"/>
    <w:next w:val="Normln"/>
    <w:qFormat/>
    <w:rsid w:val="00437FCB"/>
    <w:pPr>
      <w:numPr>
        <w:ilvl w:val="4"/>
        <w:numId w:val="28"/>
      </w:numPr>
      <w:spacing w:before="240"/>
      <w:outlineLvl w:val="4"/>
    </w:pPr>
  </w:style>
  <w:style w:type="paragraph" w:styleId="Nadpis6">
    <w:name w:val="heading 6"/>
    <w:aliases w:val="Nepoužívaný 6"/>
    <w:basedOn w:val="Normln"/>
    <w:next w:val="Normln"/>
    <w:qFormat/>
    <w:rsid w:val="00437FCB"/>
    <w:pPr>
      <w:numPr>
        <w:ilvl w:val="5"/>
        <w:numId w:val="28"/>
      </w:numPr>
      <w:spacing w:before="240" w:after="60"/>
      <w:outlineLvl w:val="5"/>
    </w:pPr>
    <w:rPr>
      <w:i/>
      <w:iCs/>
      <w:sz w:val="22"/>
      <w:szCs w:val="22"/>
    </w:rPr>
  </w:style>
  <w:style w:type="paragraph" w:styleId="Nadpis7">
    <w:name w:val="heading 7"/>
    <w:aliases w:val="Nepoužívaný 7"/>
    <w:basedOn w:val="Normln"/>
    <w:next w:val="Normln"/>
    <w:qFormat/>
    <w:rsid w:val="00437FCB"/>
    <w:pPr>
      <w:numPr>
        <w:ilvl w:val="6"/>
        <w:numId w:val="28"/>
      </w:numPr>
      <w:spacing w:before="240" w:after="60"/>
      <w:outlineLvl w:val="6"/>
    </w:pPr>
  </w:style>
  <w:style w:type="paragraph" w:styleId="Nadpis8">
    <w:name w:val="heading 8"/>
    <w:aliases w:val="Nepoužívaný 8"/>
    <w:basedOn w:val="Normln"/>
    <w:next w:val="Normln"/>
    <w:qFormat/>
    <w:rsid w:val="00437FCB"/>
    <w:pPr>
      <w:numPr>
        <w:ilvl w:val="7"/>
        <w:numId w:val="28"/>
      </w:numPr>
      <w:spacing w:before="240" w:after="60"/>
      <w:outlineLvl w:val="7"/>
    </w:pPr>
    <w:rPr>
      <w:i/>
      <w:iCs/>
    </w:rPr>
  </w:style>
  <w:style w:type="paragraph" w:styleId="Nadpis9">
    <w:name w:val="heading 9"/>
    <w:aliases w:val="Nepoužívaný 9"/>
    <w:basedOn w:val="Normln"/>
    <w:next w:val="Normln"/>
    <w:qFormat/>
    <w:rsid w:val="00437FCB"/>
    <w:pPr>
      <w:numPr>
        <w:ilvl w:val="8"/>
        <w:numId w:val="28"/>
      </w:numPr>
      <w:spacing w:before="240" w:after="60"/>
      <w:outlineLvl w:val="8"/>
    </w:pPr>
    <w:rPr>
      <w:b/>
      <w:bCs/>
      <w:i/>
      <w:i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2">
    <w:name w:val="toc 2"/>
    <w:basedOn w:val="Normln"/>
    <w:next w:val="Normln"/>
    <w:autoRedefine/>
    <w:uiPriority w:val="39"/>
    <w:rsid w:val="00437FCB"/>
    <w:pPr>
      <w:widowControl w:val="0"/>
      <w:tabs>
        <w:tab w:val="left" w:pos="567"/>
        <w:tab w:val="right" w:leader="dot" w:pos="8778"/>
      </w:tabs>
      <w:spacing w:before="60" w:after="60" w:line="240" w:lineRule="auto"/>
      <w:ind w:left="567" w:right="567" w:hanging="567"/>
      <w:jc w:val="left"/>
      <w:outlineLvl w:val="0"/>
    </w:pPr>
    <w:rPr>
      <w:b/>
      <w:caps/>
      <w:noProof/>
    </w:rPr>
  </w:style>
  <w:style w:type="paragraph" w:styleId="Obsah1">
    <w:name w:val="toc 1"/>
    <w:basedOn w:val="Normln"/>
    <w:next w:val="Normln"/>
    <w:autoRedefine/>
    <w:semiHidden/>
    <w:rsid w:val="00437FCB"/>
    <w:pPr>
      <w:widowControl w:val="0"/>
      <w:numPr>
        <w:numId w:val="30"/>
      </w:numPr>
      <w:tabs>
        <w:tab w:val="left" w:pos="567"/>
        <w:tab w:val="right" w:leader="dot" w:pos="8777"/>
      </w:tabs>
      <w:spacing w:before="60" w:after="60" w:line="240" w:lineRule="auto"/>
      <w:ind w:right="567"/>
      <w:jc w:val="left"/>
      <w:outlineLvl w:val="0"/>
    </w:pPr>
    <w:rPr>
      <w:b/>
      <w:bCs/>
      <w:caps/>
      <w:noProof/>
      <w:szCs w:val="36"/>
    </w:rPr>
  </w:style>
  <w:style w:type="paragraph" w:styleId="Obsah3">
    <w:name w:val="toc 3"/>
    <w:basedOn w:val="Normln"/>
    <w:next w:val="Normln"/>
    <w:autoRedefine/>
    <w:uiPriority w:val="39"/>
    <w:rsid w:val="00437FCB"/>
    <w:pPr>
      <w:keepNext/>
      <w:tabs>
        <w:tab w:val="left" w:pos="1418"/>
        <w:tab w:val="right" w:leader="dot" w:pos="8777"/>
      </w:tabs>
      <w:spacing w:before="60" w:after="60" w:line="240" w:lineRule="auto"/>
      <w:ind w:left="993" w:right="567" w:hanging="709"/>
      <w:jc w:val="left"/>
      <w:outlineLvl w:val="2"/>
    </w:pPr>
    <w:rPr>
      <w:smallCaps/>
      <w:noProof/>
    </w:rPr>
  </w:style>
  <w:style w:type="paragraph" w:styleId="Titulek">
    <w:name w:val="caption"/>
    <w:aliases w:val="Obrázek"/>
    <w:basedOn w:val="Literatura"/>
    <w:next w:val="Normln"/>
    <w:qFormat/>
    <w:rsid w:val="005E3F13"/>
    <w:pPr>
      <w:ind w:left="0" w:firstLine="0"/>
      <w:jc w:val="center"/>
    </w:pPr>
  </w:style>
  <w:style w:type="paragraph" w:customStyle="1" w:styleId="Literatura">
    <w:name w:val="Literatura"/>
    <w:basedOn w:val="Normln"/>
    <w:rsid w:val="00437FCB"/>
    <w:pPr>
      <w:tabs>
        <w:tab w:val="right" w:pos="709"/>
        <w:tab w:val="left" w:pos="851"/>
      </w:tabs>
      <w:spacing w:before="60" w:after="60"/>
      <w:ind w:left="851" w:hanging="851"/>
    </w:pPr>
  </w:style>
  <w:style w:type="paragraph" w:customStyle="1" w:styleId="Rovnice">
    <w:name w:val="Rovnice"/>
    <w:basedOn w:val="Normln"/>
    <w:rsid w:val="00437FCB"/>
    <w:pPr>
      <w:tabs>
        <w:tab w:val="center" w:pos="4253"/>
        <w:tab w:val="right" w:pos="8505"/>
      </w:tabs>
    </w:pPr>
    <w:rPr>
      <w:bCs/>
      <w:iCs/>
    </w:rPr>
  </w:style>
  <w:style w:type="paragraph" w:styleId="Seznamobrzk">
    <w:name w:val="table of figures"/>
    <w:basedOn w:val="Normln"/>
    <w:next w:val="Normln"/>
    <w:uiPriority w:val="99"/>
    <w:rsid w:val="00437FCB"/>
    <w:pPr>
      <w:tabs>
        <w:tab w:val="right" w:leader="dot" w:pos="8789"/>
      </w:tabs>
      <w:spacing w:after="0"/>
      <w:ind w:left="567" w:right="567" w:hanging="567"/>
    </w:pPr>
    <w:rPr>
      <w:noProof/>
    </w:rPr>
  </w:style>
  <w:style w:type="paragraph" w:customStyle="1" w:styleId="Nadpis">
    <w:name w:val="Nadpis"/>
    <w:basedOn w:val="Normln"/>
    <w:next w:val="Normln"/>
    <w:rsid w:val="00437FCB"/>
    <w:pPr>
      <w:pageBreakBefore/>
      <w:jc w:val="left"/>
      <w:outlineLvl w:val="0"/>
    </w:pPr>
    <w:rPr>
      <w:b/>
      <w:bCs/>
      <w:caps/>
      <w:sz w:val="28"/>
      <w:szCs w:val="28"/>
    </w:rPr>
  </w:style>
  <w:style w:type="paragraph" w:customStyle="1" w:styleId="Ploha">
    <w:name w:val="Příloha"/>
    <w:basedOn w:val="Normln"/>
    <w:rsid w:val="00437FCB"/>
    <w:pPr>
      <w:spacing w:before="60"/>
      <w:ind w:left="851" w:hanging="851"/>
    </w:pPr>
  </w:style>
  <w:style w:type="paragraph" w:customStyle="1" w:styleId="Popisky">
    <w:name w:val="Popisky"/>
    <w:basedOn w:val="Titulek"/>
    <w:next w:val="Normln"/>
    <w:rsid w:val="00437FCB"/>
    <w:pPr>
      <w:tabs>
        <w:tab w:val="clear" w:pos="709"/>
        <w:tab w:val="clear" w:pos="851"/>
      </w:tabs>
      <w:spacing w:before="120" w:after="120"/>
      <w:ind w:hanging="851"/>
    </w:pPr>
    <w:rPr>
      <w:i/>
    </w:rPr>
  </w:style>
  <w:style w:type="paragraph" w:styleId="Zkladntext">
    <w:name w:val="Body Text"/>
    <w:basedOn w:val="Normln"/>
    <w:semiHidden/>
    <w:rsid w:val="00437FCB"/>
    <w:pPr>
      <w:spacing w:before="60" w:after="60" w:line="240" w:lineRule="auto"/>
      <w:jc w:val="center"/>
    </w:pPr>
    <w:rPr>
      <w:b/>
      <w:bCs/>
    </w:rPr>
  </w:style>
  <w:style w:type="paragraph" w:styleId="Nzev">
    <w:name w:val="Title"/>
    <w:basedOn w:val="Normln"/>
    <w:next w:val="Normln"/>
    <w:qFormat/>
    <w:rsid w:val="002A57D8"/>
    <w:pPr>
      <w:pageBreakBefore/>
      <w:spacing w:after="360"/>
      <w:jc w:val="left"/>
    </w:pPr>
    <w:rPr>
      <w:b/>
      <w:bCs/>
      <w:caps/>
      <w:kern w:val="28"/>
      <w:sz w:val="28"/>
      <w:szCs w:val="28"/>
    </w:rPr>
  </w:style>
  <w:style w:type="paragraph" w:customStyle="1" w:styleId="Tabulka">
    <w:name w:val="Tabulka"/>
    <w:basedOn w:val="Titulek"/>
    <w:next w:val="Normln"/>
    <w:rsid w:val="00437FCB"/>
    <w:pPr>
      <w:ind w:left="567" w:hanging="567"/>
      <w:jc w:val="left"/>
    </w:pPr>
  </w:style>
  <w:style w:type="character" w:styleId="Hypertextovodkaz">
    <w:name w:val="Hyperlink"/>
    <w:basedOn w:val="Standardnpsmoodstavce"/>
    <w:uiPriority w:val="99"/>
    <w:rsid w:val="00437FCB"/>
    <w:rPr>
      <w:color w:val="auto"/>
      <w:u w:val="none"/>
    </w:rPr>
  </w:style>
  <w:style w:type="paragraph" w:customStyle="1" w:styleId="Bezodstavce">
    <w:name w:val="Bez odstavce"/>
    <w:basedOn w:val="Normln"/>
    <w:rsid w:val="00437FCB"/>
  </w:style>
  <w:style w:type="paragraph" w:styleId="Zhlav">
    <w:name w:val="header"/>
    <w:basedOn w:val="Normln"/>
    <w:semiHidden/>
    <w:rsid w:val="00437FCB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437FCB"/>
    <w:pPr>
      <w:tabs>
        <w:tab w:val="center" w:pos="4536"/>
        <w:tab w:val="right" w:pos="9072"/>
      </w:tabs>
    </w:pPr>
  </w:style>
  <w:style w:type="paragraph" w:customStyle="1" w:styleId="Program">
    <w:name w:val="Program"/>
    <w:basedOn w:val="Normln"/>
    <w:next w:val="Normln"/>
    <w:rsid w:val="00437FCB"/>
    <w:pPr>
      <w:numPr>
        <w:numId w:val="22"/>
      </w:numPr>
      <w:spacing w:line="240" w:lineRule="auto"/>
      <w:jc w:val="left"/>
    </w:pPr>
    <w:rPr>
      <w:rFonts w:ascii="Courier New" w:hAnsi="Courier New"/>
      <w:sz w:val="20"/>
    </w:rPr>
  </w:style>
  <w:style w:type="paragraph" w:customStyle="1" w:styleId="st">
    <w:name w:val="Část"/>
    <w:basedOn w:val="Nadpis"/>
    <w:next w:val="Normln"/>
    <w:rsid w:val="00437FCB"/>
    <w:pPr>
      <w:spacing w:before="6000" w:after="0"/>
      <w:jc w:val="center"/>
    </w:pPr>
    <w:rPr>
      <w:sz w:val="36"/>
    </w:rPr>
  </w:style>
  <w:style w:type="character" w:styleId="Siln">
    <w:name w:val="Strong"/>
    <w:basedOn w:val="Standardnpsmoodstavce"/>
    <w:qFormat/>
    <w:rsid w:val="00437FCB"/>
    <w:rPr>
      <w:b/>
      <w:bCs/>
    </w:rPr>
  </w:style>
  <w:style w:type="character" w:styleId="Zdraznn">
    <w:name w:val="Emphasis"/>
    <w:basedOn w:val="Standardnpsmoodstavce"/>
    <w:qFormat/>
    <w:rsid w:val="00437FCB"/>
    <w:rPr>
      <w:i/>
      <w:iCs/>
    </w:rPr>
  </w:style>
  <w:style w:type="paragraph" w:styleId="Zkladntextodsazen">
    <w:name w:val="Body Text Indent"/>
    <w:basedOn w:val="Normln"/>
    <w:semiHidden/>
    <w:rsid w:val="00437FCB"/>
  </w:style>
  <w:style w:type="paragraph" w:styleId="Obsah4">
    <w:name w:val="toc 4"/>
    <w:basedOn w:val="Normln"/>
    <w:next w:val="Normln"/>
    <w:autoRedefine/>
    <w:uiPriority w:val="39"/>
    <w:rsid w:val="00437FCB"/>
    <w:pPr>
      <w:tabs>
        <w:tab w:val="right" w:leader="dot" w:pos="8777"/>
      </w:tabs>
      <w:spacing w:after="0" w:line="240" w:lineRule="auto"/>
      <w:ind w:left="1418" w:right="567" w:hanging="851"/>
      <w:jc w:val="left"/>
    </w:pPr>
    <w:rPr>
      <w:noProof/>
    </w:rPr>
  </w:style>
  <w:style w:type="paragraph" w:styleId="Obsah5">
    <w:name w:val="toc 5"/>
    <w:basedOn w:val="Normln"/>
    <w:next w:val="Normln"/>
    <w:autoRedefine/>
    <w:semiHidden/>
    <w:rsid w:val="00437FCB"/>
    <w:pPr>
      <w:spacing w:after="0" w:line="240" w:lineRule="auto"/>
      <w:ind w:left="960"/>
      <w:jc w:val="left"/>
    </w:pPr>
  </w:style>
  <w:style w:type="paragraph" w:styleId="Obsah6">
    <w:name w:val="toc 6"/>
    <w:basedOn w:val="Normln"/>
    <w:next w:val="Normln"/>
    <w:autoRedefine/>
    <w:semiHidden/>
    <w:rsid w:val="00437FCB"/>
    <w:pPr>
      <w:spacing w:after="0" w:line="240" w:lineRule="auto"/>
      <w:ind w:left="1200"/>
      <w:jc w:val="left"/>
    </w:pPr>
  </w:style>
  <w:style w:type="paragraph" w:styleId="Obsah7">
    <w:name w:val="toc 7"/>
    <w:basedOn w:val="Normln"/>
    <w:next w:val="Normln"/>
    <w:autoRedefine/>
    <w:semiHidden/>
    <w:rsid w:val="00437FCB"/>
    <w:pPr>
      <w:spacing w:after="0" w:line="240" w:lineRule="auto"/>
      <w:ind w:left="1440"/>
      <w:jc w:val="left"/>
    </w:pPr>
  </w:style>
  <w:style w:type="paragraph" w:styleId="Obsah8">
    <w:name w:val="toc 8"/>
    <w:basedOn w:val="Normln"/>
    <w:next w:val="Normln"/>
    <w:autoRedefine/>
    <w:semiHidden/>
    <w:rsid w:val="00437FCB"/>
    <w:pPr>
      <w:spacing w:after="0" w:line="240" w:lineRule="auto"/>
      <w:ind w:left="1680"/>
      <w:jc w:val="left"/>
    </w:pPr>
  </w:style>
  <w:style w:type="paragraph" w:styleId="Obsah9">
    <w:name w:val="toc 9"/>
    <w:basedOn w:val="Normln"/>
    <w:next w:val="Normln"/>
    <w:autoRedefine/>
    <w:semiHidden/>
    <w:rsid w:val="00437FCB"/>
    <w:pPr>
      <w:spacing w:after="0" w:line="240" w:lineRule="auto"/>
      <w:ind w:left="1920"/>
      <w:jc w:val="left"/>
    </w:pPr>
  </w:style>
  <w:style w:type="character" w:styleId="Odkaznakoment">
    <w:name w:val="annotation reference"/>
    <w:basedOn w:val="Standardnpsmoodstavce"/>
    <w:semiHidden/>
    <w:rsid w:val="00437FCB"/>
    <w:rPr>
      <w:sz w:val="16"/>
      <w:szCs w:val="16"/>
    </w:rPr>
  </w:style>
  <w:style w:type="paragraph" w:customStyle="1" w:styleId="Nadpis-Obsah">
    <w:name w:val="Nadpis-Obsah"/>
    <w:basedOn w:val="Nadpis"/>
    <w:next w:val="Normln"/>
    <w:rsid w:val="00437FCB"/>
    <w:pPr>
      <w:pageBreakBefore w:val="0"/>
    </w:pPr>
  </w:style>
  <w:style w:type="paragraph" w:styleId="Textkomente">
    <w:name w:val="annotation text"/>
    <w:basedOn w:val="Normln"/>
    <w:semiHidden/>
    <w:rsid w:val="00437FCB"/>
    <w:rPr>
      <w:sz w:val="20"/>
      <w:szCs w:val="20"/>
    </w:rPr>
  </w:style>
  <w:style w:type="paragraph" w:customStyle="1" w:styleId="st-slice">
    <w:name w:val="Část-číslice"/>
    <w:basedOn w:val="st"/>
    <w:rsid w:val="00437FCB"/>
    <w:pPr>
      <w:numPr>
        <w:numId w:val="31"/>
      </w:numPr>
      <w:ind w:left="1804"/>
    </w:pPr>
  </w:style>
  <w:style w:type="paragraph" w:styleId="Rozloendokumentu">
    <w:name w:val="Document Map"/>
    <w:basedOn w:val="Normln"/>
    <w:semiHidden/>
    <w:rsid w:val="00437FCB"/>
    <w:pPr>
      <w:shd w:val="clear" w:color="auto" w:fill="000080"/>
    </w:pPr>
    <w:rPr>
      <w:rFonts w:ascii="Tahoma" w:hAnsi="Tahoma" w:cs="Tahoma"/>
    </w:rPr>
  </w:style>
  <w:style w:type="character" w:styleId="Sledovanodkaz">
    <w:name w:val="FollowedHyperlink"/>
    <w:basedOn w:val="Standardnpsmoodstavce"/>
    <w:semiHidden/>
    <w:rsid w:val="00437FCB"/>
    <w:rPr>
      <w:color w:val="800080"/>
      <w:u w:val="single"/>
    </w:rPr>
  </w:style>
  <w:style w:type="paragraph" w:styleId="Pokraovnseznamu">
    <w:name w:val="List Continue"/>
    <w:basedOn w:val="Normln"/>
    <w:semiHidden/>
    <w:rsid w:val="00437FCB"/>
    <w:pPr>
      <w:ind w:left="283"/>
    </w:pPr>
  </w:style>
  <w:style w:type="paragraph" w:styleId="Zkladntext2">
    <w:name w:val="Body Text 2"/>
    <w:basedOn w:val="Normln"/>
    <w:semiHidden/>
    <w:rsid w:val="00437FCB"/>
  </w:style>
  <w:style w:type="character" w:customStyle="1" w:styleId="Pokec">
    <w:name w:val="Pokec"/>
    <w:basedOn w:val="Standardnpsmoodstavce"/>
    <w:rsid w:val="00437FCB"/>
    <w:rPr>
      <w:color w:val="FF0000"/>
      <w:sz w:val="24"/>
    </w:rPr>
  </w:style>
  <w:style w:type="paragraph" w:styleId="Zkladntext3">
    <w:name w:val="Body Text 3"/>
    <w:basedOn w:val="Normln"/>
    <w:semiHidden/>
    <w:rsid w:val="00437FCB"/>
    <w:pPr>
      <w:jc w:val="left"/>
    </w:pPr>
    <w:rPr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5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51A3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A65512"/>
    <w:rPr>
      <w:rFonts w:eastAsia="Calibri"/>
      <w:sz w:val="24"/>
      <w:szCs w:val="22"/>
      <w:lang w:eastAsia="en-US"/>
    </w:rPr>
  </w:style>
  <w:style w:type="table" w:styleId="Mkatabulky">
    <w:name w:val="Table Grid"/>
    <w:basedOn w:val="Normlntabulka"/>
    <w:uiPriority w:val="59"/>
    <w:rsid w:val="005E3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28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2881"/>
  </w:style>
  <w:style w:type="character" w:styleId="Znakapoznpodarou">
    <w:name w:val="footnote reference"/>
    <w:basedOn w:val="Standardnpsmoodstavce"/>
    <w:uiPriority w:val="99"/>
    <w:semiHidden/>
    <w:unhideWhenUsed/>
    <w:rsid w:val="006B2881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43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ubos\AppData\Local\Temp\&#352;ablona%20-%20ro&#269;n&#237;kov&#225;%20pr&#225;ce-1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Řada 1</c:v>
                </c:pt>
              </c:strCache>
            </c:strRef>
          </c:tx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F1-41AF-85D7-50F8A25787FD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Řada 2</c:v>
                </c:pt>
              </c:strCache>
            </c:strRef>
          </c:tx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F1-41AF-85D7-50F8A25787FD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Řada 3</c:v>
                </c:pt>
              </c:strCache>
            </c:strRef>
          </c:tx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5F1-41AF-85D7-50F8A25787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388800"/>
        <c:axId val="157529728"/>
      </c:barChart>
      <c:catAx>
        <c:axId val="1573888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7529728"/>
        <c:crosses val="autoZero"/>
        <c:auto val="1"/>
        <c:lblAlgn val="ctr"/>
        <c:lblOffset val="100"/>
        <c:noMultiLvlLbl val="0"/>
      </c:catAx>
      <c:valAx>
        <c:axId val="1575297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73888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D15D76FB97B24C8CAA7F8F8740EAC2" ma:contentTypeVersion="3" ma:contentTypeDescription="Vytvoří nový dokument" ma:contentTypeScope="" ma:versionID="070bd898b42812691e99e9daf3b4fc59">
  <xsd:schema xmlns:xsd="http://www.w3.org/2001/XMLSchema" xmlns:xs="http://www.w3.org/2001/XMLSchema" xmlns:p="http://schemas.microsoft.com/office/2006/metadata/properties" xmlns:ns2="3788bcba-0be6-4602-8e46-4a455b241dba" targetNamespace="http://schemas.microsoft.com/office/2006/metadata/properties" ma:root="true" ma:fieldsID="2ea5d7b8ff089b8ef66a33d29535c5d9" ns2:_="">
    <xsd:import namespace="3788bcba-0be6-4602-8e46-4a455b241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bcba-0be6-4602-8e46-4a455b241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E6D13-C63A-4277-BDB2-D4D5E94065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1553AD-F6B5-46A2-8C65-AED812975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8bcba-0be6-4602-8e46-4a455b241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CBF6D-9E08-4222-A395-1690F3087B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6D0F36-9970-444F-8A01-7F7C8A7A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ročníková práce-1</Template>
  <TotalTime>4</TotalTime>
  <Pages>20</Pages>
  <Words>261</Words>
  <Characters>2653</Characters>
  <Application>Microsoft Office Word</Application>
  <DocSecurity>0</DocSecurity>
  <Lines>22</Lines>
  <Paragraphs>5</Paragraphs>
  <ScaleCrop>false</ScaleCrop>
  <Company>Stojanovo gymnázium, Velehrad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-- ročníková práce</dc:title>
  <dc:creator>hrubos</dc:creator>
  <cp:lastModifiedBy>Eva Pěchová</cp:lastModifiedBy>
  <cp:revision>2</cp:revision>
  <cp:lastPrinted>2004-11-12T22:05:00Z</cp:lastPrinted>
  <dcterms:created xsi:type="dcterms:W3CDTF">2026-08-27T13:31:00Z</dcterms:created>
  <dcterms:modified xsi:type="dcterms:W3CDTF">2026-08-27T13:31:00Z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0x0101002FD15D76FB97B24C8CAA7F8F8740EAC2</vt:lpwstr>
  </property>
</Properties>
</file>